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4D1" w:rsidRPr="00824115" w:rsidRDefault="008824D1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8824D1" w:rsidRPr="00824115" w:rsidTr="00A14EBD">
        <w:tc>
          <w:tcPr>
            <w:tcW w:w="4536" w:type="dxa"/>
            <w:tcBorders>
              <w:bottom w:val="nil"/>
            </w:tcBorders>
          </w:tcPr>
          <w:p w:rsidR="008824D1" w:rsidRPr="00A14EBD" w:rsidRDefault="008824D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8824D1" w:rsidRPr="00A14EBD" w:rsidRDefault="008824D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8824D1" w:rsidRPr="00A14EBD" w:rsidRDefault="008824D1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8824D1" w:rsidRPr="00A14EBD" w:rsidRDefault="008824D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8824D1" w:rsidRPr="00A14EBD" w:rsidRDefault="008824D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8824D1" w:rsidTr="00A14EBD">
        <w:tc>
          <w:tcPr>
            <w:tcW w:w="4536" w:type="dxa"/>
            <w:tcBorders>
              <w:top w:val="nil"/>
            </w:tcBorders>
          </w:tcPr>
          <w:p w:rsidR="008824D1" w:rsidRPr="00A14EBD" w:rsidRDefault="008824D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8824D1" w:rsidRPr="00A14EBD" w:rsidRDefault="008824D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8824D1" w:rsidRPr="00A14EBD" w:rsidRDefault="008824D1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8824D1" w:rsidRPr="00824115" w:rsidTr="00A14EBD">
        <w:tc>
          <w:tcPr>
            <w:tcW w:w="4536" w:type="dxa"/>
          </w:tcPr>
          <w:p w:rsidR="008824D1" w:rsidRPr="00A14EBD" w:rsidRDefault="008824D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8824D1" w:rsidRPr="00A14EBD" w:rsidRDefault="008824D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8824D1" w:rsidRPr="00A14EBD" w:rsidRDefault="008824D1" w:rsidP="00A14EBD">
            <w:pPr>
              <w:jc w:val="both"/>
              <w:rPr>
                <w:sz w:val="28"/>
                <w:szCs w:val="28"/>
              </w:rPr>
            </w:pPr>
          </w:p>
          <w:p w:rsidR="008824D1" w:rsidRPr="00A14EBD" w:rsidRDefault="008824D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8824D1" w:rsidRPr="00A14EBD" w:rsidRDefault="008824D1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8824D1" w:rsidRPr="00A14EBD" w:rsidRDefault="008824D1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8824D1" w:rsidRDefault="008824D1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8824D1" w:rsidTr="00A14EBD">
        <w:tc>
          <w:tcPr>
            <w:tcW w:w="3332" w:type="dxa"/>
          </w:tcPr>
          <w:p w:rsidR="008824D1" w:rsidRPr="00A14EBD" w:rsidRDefault="008824D1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12» ноябрь</w:t>
            </w:r>
            <w:r w:rsidRPr="00A14EBD">
              <w:rPr>
                <w:sz w:val="28"/>
                <w:szCs w:val="28"/>
              </w:rPr>
              <w:t xml:space="preserve">  2015 й.</w:t>
            </w:r>
          </w:p>
        </w:tc>
        <w:tc>
          <w:tcPr>
            <w:tcW w:w="3332" w:type="dxa"/>
          </w:tcPr>
          <w:p w:rsidR="008824D1" w:rsidRPr="00A14EBD" w:rsidRDefault="008824D1" w:rsidP="006E6738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146</w:t>
            </w:r>
          </w:p>
        </w:tc>
        <w:tc>
          <w:tcPr>
            <w:tcW w:w="3333" w:type="dxa"/>
          </w:tcPr>
          <w:p w:rsidR="008824D1" w:rsidRPr="00A14EBD" w:rsidRDefault="008824D1" w:rsidP="006E6738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12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 xml:space="preserve">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A14EBD">
                <w:rPr>
                  <w:sz w:val="28"/>
                  <w:szCs w:val="28"/>
                </w:rPr>
                <w:t>2015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8824D1" w:rsidRDefault="008824D1" w:rsidP="00D30238">
      <w:pPr>
        <w:jc w:val="both"/>
        <w:rPr>
          <w:sz w:val="28"/>
          <w:szCs w:val="28"/>
        </w:rPr>
      </w:pPr>
    </w:p>
    <w:p w:rsidR="008824D1" w:rsidRPr="0057360E" w:rsidRDefault="008824D1" w:rsidP="0057360E">
      <w:pPr>
        <w:rPr>
          <w:b/>
          <w:sz w:val="28"/>
          <w:szCs w:val="28"/>
        </w:rPr>
      </w:pPr>
    </w:p>
    <w:p w:rsidR="008824D1" w:rsidRDefault="008824D1" w:rsidP="0057360E"/>
    <w:p w:rsidR="008824D1" w:rsidRDefault="008824D1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8824D1" w:rsidRDefault="008824D1" w:rsidP="0057360E">
      <w:pPr>
        <w:jc w:val="center"/>
        <w:rPr>
          <w:b/>
          <w:sz w:val="28"/>
          <w:szCs w:val="28"/>
        </w:rPr>
      </w:pPr>
    </w:p>
    <w:p w:rsidR="008824D1" w:rsidRDefault="008824D1" w:rsidP="0057360E">
      <w:pPr>
        <w:jc w:val="center"/>
        <w:rPr>
          <w:b/>
          <w:sz w:val="28"/>
          <w:szCs w:val="28"/>
        </w:rPr>
      </w:pPr>
    </w:p>
    <w:p w:rsidR="008824D1" w:rsidRDefault="008824D1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8824D1" w:rsidRDefault="008824D1" w:rsidP="0057360E">
      <w:pPr>
        <w:jc w:val="both"/>
        <w:rPr>
          <w:sz w:val="28"/>
          <w:szCs w:val="28"/>
        </w:rPr>
      </w:pPr>
    </w:p>
    <w:p w:rsidR="008824D1" w:rsidRDefault="008824D1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8824D1" w:rsidRDefault="008824D1" w:rsidP="0057360E">
      <w:pPr>
        <w:jc w:val="center"/>
        <w:rPr>
          <w:sz w:val="28"/>
          <w:szCs w:val="28"/>
        </w:rPr>
      </w:pPr>
    </w:p>
    <w:p w:rsidR="008824D1" w:rsidRDefault="008824D1" w:rsidP="00E562CE">
      <w:pPr>
        <w:jc w:val="both"/>
        <w:rPr>
          <w:sz w:val="28"/>
          <w:szCs w:val="28"/>
        </w:rPr>
      </w:pPr>
      <w:r w:rsidRPr="009E5407">
        <w:rPr>
          <w:sz w:val="28"/>
          <w:szCs w:val="28"/>
        </w:rPr>
        <w:t xml:space="preserve">1. </w:t>
      </w:r>
      <w:r>
        <w:rPr>
          <w:sz w:val="28"/>
          <w:szCs w:val="28"/>
        </w:rPr>
        <w:t>Присвоить объекту недвижимости – земельному участку, почтовый адрес: Республика Башкортостан, Гафурийский район, д.Русский Саскуль, ул.Партизанская, д.7а</w:t>
      </w:r>
    </w:p>
    <w:p w:rsidR="008824D1" w:rsidRPr="009E5407" w:rsidRDefault="008824D1" w:rsidP="0057360E">
      <w:pPr>
        <w:rPr>
          <w:sz w:val="28"/>
          <w:szCs w:val="28"/>
        </w:rPr>
      </w:pPr>
    </w:p>
    <w:p w:rsidR="008824D1" w:rsidRDefault="008824D1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</w:p>
    <w:p w:rsidR="008824D1" w:rsidRDefault="008824D1" w:rsidP="0057360E">
      <w:pPr>
        <w:rPr>
          <w:sz w:val="28"/>
          <w:szCs w:val="28"/>
        </w:rPr>
      </w:pPr>
    </w:p>
    <w:p w:rsidR="008824D1" w:rsidRDefault="008824D1" w:rsidP="0057360E">
      <w:pPr>
        <w:rPr>
          <w:sz w:val="28"/>
          <w:szCs w:val="28"/>
        </w:rPr>
      </w:pPr>
    </w:p>
    <w:p w:rsidR="008824D1" w:rsidRDefault="008824D1" w:rsidP="0057360E">
      <w:pPr>
        <w:rPr>
          <w:sz w:val="28"/>
          <w:szCs w:val="28"/>
        </w:rPr>
      </w:pPr>
    </w:p>
    <w:p w:rsidR="008824D1" w:rsidRDefault="008824D1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824D1" w:rsidRDefault="008824D1" w:rsidP="0057360E">
      <w:pPr>
        <w:rPr>
          <w:sz w:val="28"/>
          <w:szCs w:val="28"/>
        </w:rPr>
      </w:pPr>
    </w:p>
    <w:p w:rsidR="008824D1" w:rsidRPr="009E5407" w:rsidRDefault="008824D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8824D1" w:rsidRDefault="008824D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69-01</w:t>
      </w:r>
    </w:p>
    <w:p w:rsidR="008824D1" w:rsidRDefault="008824D1" w:rsidP="0057360E">
      <w:pPr>
        <w:rPr>
          <w:sz w:val="16"/>
          <w:szCs w:val="16"/>
        </w:rPr>
      </w:pPr>
    </w:p>
    <w:p w:rsidR="008824D1" w:rsidRDefault="008824D1" w:rsidP="0057360E">
      <w:pPr>
        <w:rPr>
          <w:sz w:val="16"/>
          <w:szCs w:val="16"/>
        </w:rPr>
      </w:pPr>
    </w:p>
    <w:p w:rsidR="008824D1" w:rsidRDefault="008824D1" w:rsidP="0057360E">
      <w:pPr>
        <w:rPr>
          <w:sz w:val="16"/>
          <w:szCs w:val="16"/>
        </w:rPr>
      </w:pPr>
    </w:p>
    <w:p w:rsidR="008824D1" w:rsidRDefault="008824D1" w:rsidP="0057360E">
      <w:pPr>
        <w:rPr>
          <w:sz w:val="16"/>
          <w:szCs w:val="16"/>
        </w:rPr>
      </w:pPr>
    </w:p>
    <w:p w:rsidR="008824D1" w:rsidRDefault="008824D1" w:rsidP="0057360E">
      <w:pPr>
        <w:rPr>
          <w:sz w:val="16"/>
          <w:szCs w:val="16"/>
        </w:rPr>
      </w:pPr>
    </w:p>
    <w:p w:rsidR="008824D1" w:rsidRDefault="008824D1" w:rsidP="0057360E">
      <w:pPr>
        <w:rPr>
          <w:sz w:val="16"/>
          <w:szCs w:val="16"/>
        </w:rPr>
      </w:pPr>
    </w:p>
    <w:p w:rsidR="008824D1" w:rsidRDefault="008824D1" w:rsidP="0057360E">
      <w:pPr>
        <w:rPr>
          <w:b/>
          <w:sz w:val="28"/>
          <w:szCs w:val="28"/>
        </w:rPr>
      </w:pPr>
    </w:p>
    <w:p w:rsidR="008824D1" w:rsidRDefault="008824D1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824D1" w:rsidRDefault="008824D1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824D1" w:rsidRDefault="008824D1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824D1" w:rsidRDefault="008824D1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8824D1" w:rsidRDefault="008824D1" w:rsidP="007E3B69">
      <w:pPr>
        <w:rPr>
          <w:sz w:val="28"/>
          <w:szCs w:val="28"/>
        </w:rPr>
      </w:pPr>
    </w:p>
    <w:p w:rsidR="008824D1" w:rsidRDefault="008824D1" w:rsidP="007E3B6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8824D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4D1" w:rsidRDefault="008824D1">
      <w:r>
        <w:separator/>
      </w:r>
    </w:p>
  </w:endnote>
  <w:endnote w:type="continuationSeparator" w:id="1">
    <w:p w:rsidR="008824D1" w:rsidRDefault="008824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4D1" w:rsidRDefault="008824D1">
      <w:r>
        <w:separator/>
      </w:r>
    </w:p>
  </w:footnote>
  <w:footnote w:type="continuationSeparator" w:id="1">
    <w:p w:rsidR="008824D1" w:rsidRDefault="008824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3484A"/>
    <w:rsid w:val="0003799D"/>
    <w:rsid w:val="00044FA1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E6559"/>
    <w:rsid w:val="00101ACE"/>
    <w:rsid w:val="00114C09"/>
    <w:rsid w:val="0012536E"/>
    <w:rsid w:val="00134D65"/>
    <w:rsid w:val="00145CED"/>
    <w:rsid w:val="00146DAA"/>
    <w:rsid w:val="00156358"/>
    <w:rsid w:val="001672C8"/>
    <w:rsid w:val="0016731B"/>
    <w:rsid w:val="001C0209"/>
    <w:rsid w:val="001D2F98"/>
    <w:rsid w:val="001D7478"/>
    <w:rsid w:val="001E144B"/>
    <w:rsid w:val="001F0DB4"/>
    <w:rsid w:val="0021114A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C1F60"/>
    <w:rsid w:val="002C227B"/>
    <w:rsid w:val="002C3595"/>
    <w:rsid w:val="002D5E16"/>
    <w:rsid w:val="00302615"/>
    <w:rsid w:val="00305992"/>
    <w:rsid w:val="00311C6C"/>
    <w:rsid w:val="003152B7"/>
    <w:rsid w:val="00357C91"/>
    <w:rsid w:val="003778BB"/>
    <w:rsid w:val="003A5ABC"/>
    <w:rsid w:val="003A5B74"/>
    <w:rsid w:val="003B31C0"/>
    <w:rsid w:val="003B48F0"/>
    <w:rsid w:val="003D5D12"/>
    <w:rsid w:val="003D712D"/>
    <w:rsid w:val="003F4244"/>
    <w:rsid w:val="003F67B6"/>
    <w:rsid w:val="00402C21"/>
    <w:rsid w:val="004346E3"/>
    <w:rsid w:val="0045777C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33CCE"/>
    <w:rsid w:val="00545FF9"/>
    <w:rsid w:val="00551765"/>
    <w:rsid w:val="00551B83"/>
    <w:rsid w:val="00566AF7"/>
    <w:rsid w:val="0057272F"/>
    <w:rsid w:val="0057360E"/>
    <w:rsid w:val="00574228"/>
    <w:rsid w:val="005817B1"/>
    <w:rsid w:val="0059434F"/>
    <w:rsid w:val="005E2497"/>
    <w:rsid w:val="005E2FD7"/>
    <w:rsid w:val="005E7DCF"/>
    <w:rsid w:val="00623136"/>
    <w:rsid w:val="0063657F"/>
    <w:rsid w:val="00637DA0"/>
    <w:rsid w:val="0064211C"/>
    <w:rsid w:val="0064221C"/>
    <w:rsid w:val="00654DF2"/>
    <w:rsid w:val="006735D6"/>
    <w:rsid w:val="006821BE"/>
    <w:rsid w:val="00687BDF"/>
    <w:rsid w:val="00694A43"/>
    <w:rsid w:val="006A3302"/>
    <w:rsid w:val="006A7200"/>
    <w:rsid w:val="006E03A1"/>
    <w:rsid w:val="006E2CC9"/>
    <w:rsid w:val="006E317B"/>
    <w:rsid w:val="006E6738"/>
    <w:rsid w:val="006F275B"/>
    <w:rsid w:val="006F5712"/>
    <w:rsid w:val="00713E34"/>
    <w:rsid w:val="00721BA8"/>
    <w:rsid w:val="00742B33"/>
    <w:rsid w:val="007574F1"/>
    <w:rsid w:val="00786937"/>
    <w:rsid w:val="007920F8"/>
    <w:rsid w:val="00796B98"/>
    <w:rsid w:val="007A6E05"/>
    <w:rsid w:val="007B3788"/>
    <w:rsid w:val="007D4AC6"/>
    <w:rsid w:val="007E3B69"/>
    <w:rsid w:val="008022A3"/>
    <w:rsid w:val="008205B2"/>
    <w:rsid w:val="00824115"/>
    <w:rsid w:val="00836829"/>
    <w:rsid w:val="008550DA"/>
    <w:rsid w:val="00865397"/>
    <w:rsid w:val="008824D1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D5E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66627"/>
    <w:rsid w:val="00A82310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C38FC"/>
    <w:rsid w:val="00BF337F"/>
    <w:rsid w:val="00BF6A91"/>
    <w:rsid w:val="00BF73FC"/>
    <w:rsid w:val="00C27253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B4C7F"/>
    <w:rsid w:val="00EC31A0"/>
    <w:rsid w:val="00ED003E"/>
    <w:rsid w:val="00F00BAE"/>
    <w:rsid w:val="00F22E14"/>
    <w:rsid w:val="00F331EF"/>
    <w:rsid w:val="00F468B6"/>
    <w:rsid w:val="00F67384"/>
    <w:rsid w:val="00F70F1F"/>
    <w:rsid w:val="00F748AE"/>
    <w:rsid w:val="00F83045"/>
    <w:rsid w:val="00F976C6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/>
      <w:b/>
      <w:sz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/>
      <w:b/>
      <w:i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/>
      <w:b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/>
      <w:sz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/>
      <w:b/>
      <w:kern w:val="28"/>
      <w:sz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link w:val="a1"/>
    <w:uiPriority w:val="99"/>
    <w:locked/>
    <w:rsid w:val="0003799D"/>
    <w:rPr>
      <w:b/>
      <w:sz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644</TotalTime>
  <Pages>1</Pages>
  <Words>1336</Words>
  <Characters>7618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60</cp:revision>
  <cp:lastPrinted>2015-11-12T03:38:00Z</cp:lastPrinted>
  <dcterms:created xsi:type="dcterms:W3CDTF">2013-05-15T07:51:00Z</dcterms:created>
  <dcterms:modified xsi:type="dcterms:W3CDTF">2015-11-12T04:19:00Z</dcterms:modified>
</cp:coreProperties>
</file>