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96" w:rsidRPr="00824115" w:rsidRDefault="00456896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456896" w:rsidRPr="00824115" w:rsidTr="00A14EBD">
        <w:tc>
          <w:tcPr>
            <w:tcW w:w="4536" w:type="dxa"/>
            <w:tcBorders>
              <w:bottom w:val="nil"/>
            </w:tcBorders>
          </w:tcPr>
          <w:p w:rsidR="00456896" w:rsidRPr="00A14EBD" w:rsidRDefault="0045689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456896" w:rsidRPr="00A14EBD" w:rsidRDefault="0045689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456896" w:rsidRPr="00A14EBD" w:rsidRDefault="00456896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456896" w:rsidRPr="00A14EBD" w:rsidRDefault="00456896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456896" w:rsidRPr="00A14EBD" w:rsidRDefault="00456896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456896" w:rsidTr="00A14EBD">
        <w:tc>
          <w:tcPr>
            <w:tcW w:w="4536" w:type="dxa"/>
            <w:tcBorders>
              <w:top w:val="nil"/>
            </w:tcBorders>
          </w:tcPr>
          <w:p w:rsidR="00456896" w:rsidRPr="00A14EBD" w:rsidRDefault="00456896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456896" w:rsidRPr="00A14EBD" w:rsidRDefault="00456896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456896" w:rsidRPr="00A14EBD" w:rsidRDefault="00456896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456896" w:rsidRPr="00824115" w:rsidTr="00A14EBD">
        <w:tc>
          <w:tcPr>
            <w:tcW w:w="4536" w:type="dxa"/>
          </w:tcPr>
          <w:p w:rsidR="00456896" w:rsidRPr="00A14EBD" w:rsidRDefault="00456896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456896" w:rsidRPr="00A14EBD" w:rsidRDefault="00456896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456896" w:rsidRPr="00A14EBD" w:rsidRDefault="00456896" w:rsidP="00A14EBD">
            <w:pPr>
              <w:jc w:val="both"/>
              <w:rPr>
                <w:sz w:val="28"/>
                <w:szCs w:val="28"/>
              </w:rPr>
            </w:pPr>
          </w:p>
          <w:p w:rsidR="00456896" w:rsidRPr="00A14EBD" w:rsidRDefault="00456896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456896" w:rsidRPr="00A14EBD" w:rsidRDefault="00456896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456896" w:rsidRPr="00A14EBD" w:rsidRDefault="00456896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456896" w:rsidRDefault="00456896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456896" w:rsidTr="00A14EBD">
        <w:tc>
          <w:tcPr>
            <w:tcW w:w="3332" w:type="dxa"/>
          </w:tcPr>
          <w:p w:rsidR="00456896" w:rsidRPr="00A14EBD" w:rsidRDefault="00456896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12»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456896" w:rsidRPr="00A14EBD" w:rsidRDefault="00456896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147</w:t>
            </w:r>
          </w:p>
        </w:tc>
        <w:tc>
          <w:tcPr>
            <w:tcW w:w="3333" w:type="dxa"/>
          </w:tcPr>
          <w:p w:rsidR="00456896" w:rsidRPr="00A14EBD" w:rsidRDefault="00456896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12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456896" w:rsidRDefault="00456896" w:rsidP="00D30238">
      <w:pPr>
        <w:jc w:val="both"/>
        <w:rPr>
          <w:sz w:val="28"/>
          <w:szCs w:val="28"/>
        </w:rPr>
      </w:pPr>
    </w:p>
    <w:p w:rsidR="00456896" w:rsidRPr="0057360E" w:rsidRDefault="00456896" w:rsidP="0057360E">
      <w:pPr>
        <w:rPr>
          <w:b/>
          <w:sz w:val="28"/>
          <w:szCs w:val="28"/>
        </w:rPr>
      </w:pPr>
    </w:p>
    <w:p w:rsidR="00456896" w:rsidRDefault="00456896" w:rsidP="0057360E"/>
    <w:p w:rsidR="00456896" w:rsidRDefault="00456896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456896" w:rsidRDefault="00456896" w:rsidP="0057360E">
      <w:pPr>
        <w:jc w:val="center"/>
        <w:rPr>
          <w:b/>
          <w:sz w:val="28"/>
          <w:szCs w:val="28"/>
        </w:rPr>
      </w:pPr>
    </w:p>
    <w:p w:rsidR="00456896" w:rsidRDefault="00456896" w:rsidP="0057360E">
      <w:pPr>
        <w:jc w:val="center"/>
        <w:rPr>
          <w:b/>
          <w:sz w:val="28"/>
          <w:szCs w:val="28"/>
        </w:rPr>
      </w:pPr>
    </w:p>
    <w:p w:rsidR="00456896" w:rsidRDefault="00456896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456896" w:rsidRDefault="00456896" w:rsidP="0057360E">
      <w:pPr>
        <w:jc w:val="both"/>
        <w:rPr>
          <w:sz w:val="28"/>
          <w:szCs w:val="28"/>
        </w:rPr>
      </w:pPr>
    </w:p>
    <w:p w:rsidR="00456896" w:rsidRDefault="00456896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456896" w:rsidRDefault="00456896" w:rsidP="0057360E">
      <w:pPr>
        <w:jc w:val="center"/>
        <w:rPr>
          <w:sz w:val="28"/>
          <w:szCs w:val="28"/>
        </w:rPr>
      </w:pPr>
    </w:p>
    <w:p w:rsidR="00456896" w:rsidRDefault="00456896" w:rsidP="00E562CE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жилому дому почтовый адрес: Республика Башкортостан, Гафурийский район, с.Белое Озеро, ул.Восточная, д.66а</w:t>
      </w:r>
    </w:p>
    <w:p w:rsidR="00456896" w:rsidRPr="009E5407" w:rsidRDefault="00456896" w:rsidP="0057360E">
      <w:pPr>
        <w:rPr>
          <w:sz w:val="28"/>
          <w:szCs w:val="28"/>
        </w:rPr>
      </w:pPr>
    </w:p>
    <w:p w:rsidR="00456896" w:rsidRDefault="00456896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456896" w:rsidRDefault="00456896" w:rsidP="0057360E">
      <w:pPr>
        <w:rPr>
          <w:sz w:val="28"/>
          <w:szCs w:val="28"/>
        </w:rPr>
      </w:pPr>
    </w:p>
    <w:p w:rsidR="00456896" w:rsidRDefault="00456896" w:rsidP="0057360E">
      <w:pPr>
        <w:rPr>
          <w:sz w:val="28"/>
          <w:szCs w:val="28"/>
        </w:rPr>
      </w:pPr>
    </w:p>
    <w:p w:rsidR="00456896" w:rsidRDefault="00456896" w:rsidP="0057360E">
      <w:pPr>
        <w:rPr>
          <w:sz w:val="28"/>
          <w:szCs w:val="28"/>
        </w:rPr>
      </w:pPr>
    </w:p>
    <w:p w:rsidR="00456896" w:rsidRDefault="00456896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56896" w:rsidRDefault="00456896" w:rsidP="0057360E">
      <w:pPr>
        <w:rPr>
          <w:sz w:val="28"/>
          <w:szCs w:val="28"/>
        </w:rPr>
      </w:pPr>
    </w:p>
    <w:p w:rsidR="00456896" w:rsidRPr="009E5407" w:rsidRDefault="00456896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456896" w:rsidRDefault="00456896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456896" w:rsidRDefault="00456896" w:rsidP="0057360E">
      <w:pPr>
        <w:rPr>
          <w:sz w:val="16"/>
          <w:szCs w:val="16"/>
        </w:rPr>
      </w:pPr>
    </w:p>
    <w:p w:rsidR="00456896" w:rsidRDefault="00456896" w:rsidP="0057360E">
      <w:pPr>
        <w:rPr>
          <w:sz w:val="16"/>
          <w:szCs w:val="16"/>
        </w:rPr>
      </w:pPr>
    </w:p>
    <w:p w:rsidR="00456896" w:rsidRDefault="00456896" w:rsidP="0057360E">
      <w:pPr>
        <w:rPr>
          <w:sz w:val="16"/>
          <w:szCs w:val="16"/>
        </w:rPr>
      </w:pPr>
    </w:p>
    <w:p w:rsidR="00456896" w:rsidRDefault="00456896" w:rsidP="0057360E">
      <w:pPr>
        <w:rPr>
          <w:sz w:val="16"/>
          <w:szCs w:val="16"/>
        </w:rPr>
      </w:pPr>
    </w:p>
    <w:p w:rsidR="00456896" w:rsidRDefault="00456896" w:rsidP="0057360E">
      <w:pPr>
        <w:rPr>
          <w:sz w:val="16"/>
          <w:szCs w:val="16"/>
        </w:rPr>
      </w:pPr>
    </w:p>
    <w:p w:rsidR="00456896" w:rsidRDefault="00456896" w:rsidP="0057360E">
      <w:pPr>
        <w:rPr>
          <w:sz w:val="16"/>
          <w:szCs w:val="16"/>
        </w:rPr>
      </w:pPr>
    </w:p>
    <w:p w:rsidR="00456896" w:rsidRDefault="00456896" w:rsidP="0057360E">
      <w:pPr>
        <w:rPr>
          <w:b/>
          <w:sz w:val="28"/>
          <w:szCs w:val="28"/>
        </w:rPr>
      </w:pPr>
    </w:p>
    <w:p w:rsidR="00456896" w:rsidRDefault="0045689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456896" w:rsidRDefault="0045689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456896" w:rsidRDefault="0045689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456896" w:rsidRDefault="00456896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456896" w:rsidRDefault="00456896" w:rsidP="007E3B69">
      <w:pPr>
        <w:rPr>
          <w:sz w:val="28"/>
          <w:szCs w:val="28"/>
        </w:rPr>
      </w:pPr>
    </w:p>
    <w:p w:rsidR="00456896" w:rsidRDefault="00456896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456896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896" w:rsidRDefault="00456896">
      <w:r>
        <w:separator/>
      </w:r>
    </w:p>
  </w:endnote>
  <w:endnote w:type="continuationSeparator" w:id="1">
    <w:p w:rsidR="00456896" w:rsidRDefault="00456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896" w:rsidRDefault="00456896">
      <w:r>
        <w:separator/>
      </w:r>
    </w:p>
  </w:footnote>
  <w:footnote w:type="continuationSeparator" w:id="1">
    <w:p w:rsidR="00456896" w:rsidRDefault="004568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6896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16A72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3415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92B5F"/>
    <w:rsid w:val="00BC38FC"/>
    <w:rsid w:val="00BF337F"/>
    <w:rsid w:val="00BF6A91"/>
    <w:rsid w:val="00BF73FC"/>
    <w:rsid w:val="00C27253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F00BAE"/>
    <w:rsid w:val="00F06C13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647</TotalTime>
  <Pages>1</Pages>
  <Words>1334</Words>
  <Characters>7606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62</cp:revision>
  <cp:lastPrinted>2015-11-17T08:56:00Z</cp:lastPrinted>
  <dcterms:created xsi:type="dcterms:W3CDTF">2013-05-15T07:51:00Z</dcterms:created>
  <dcterms:modified xsi:type="dcterms:W3CDTF">2015-11-17T08:56:00Z</dcterms:modified>
</cp:coreProperties>
</file>