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5F2" w:rsidRPr="00824115" w:rsidRDefault="00A345F2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A345F2" w:rsidRPr="00824115" w:rsidTr="00A14EBD">
        <w:tc>
          <w:tcPr>
            <w:tcW w:w="4536" w:type="dxa"/>
            <w:tcBorders>
              <w:bottom w:val="nil"/>
            </w:tcBorders>
          </w:tcPr>
          <w:p w:rsidR="00A345F2" w:rsidRPr="00A14EBD" w:rsidRDefault="00A345F2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A345F2" w:rsidRPr="00A14EBD" w:rsidRDefault="00A345F2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A345F2" w:rsidRPr="00A14EBD" w:rsidRDefault="00A345F2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A345F2" w:rsidRPr="00A14EBD" w:rsidRDefault="00A345F2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A345F2" w:rsidRPr="00A14EBD" w:rsidRDefault="00A345F2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A345F2" w:rsidTr="00A14EBD">
        <w:tc>
          <w:tcPr>
            <w:tcW w:w="4536" w:type="dxa"/>
            <w:tcBorders>
              <w:top w:val="nil"/>
            </w:tcBorders>
          </w:tcPr>
          <w:p w:rsidR="00A345F2" w:rsidRPr="00A14EBD" w:rsidRDefault="00A345F2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A345F2" w:rsidRPr="00A14EBD" w:rsidRDefault="00A345F2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A345F2" w:rsidRPr="00A14EBD" w:rsidRDefault="00A345F2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A345F2" w:rsidRPr="00824115" w:rsidTr="00A14EBD">
        <w:tc>
          <w:tcPr>
            <w:tcW w:w="4536" w:type="dxa"/>
          </w:tcPr>
          <w:p w:rsidR="00A345F2" w:rsidRPr="00A14EBD" w:rsidRDefault="00A345F2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A345F2" w:rsidRPr="00A14EBD" w:rsidRDefault="00A345F2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A345F2" w:rsidRPr="00A14EBD" w:rsidRDefault="00A345F2" w:rsidP="00A14EBD">
            <w:pPr>
              <w:jc w:val="both"/>
              <w:rPr>
                <w:sz w:val="28"/>
                <w:szCs w:val="28"/>
              </w:rPr>
            </w:pPr>
          </w:p>
          <w:p w:rsidR="00A345F2" w:rsidRPr="00A14EBD" w:rsidRDefault="00A345F2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A345F2" w:rsidRPr="00A14EBD" w:rsidRDefault="00A345F2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A345F2" w:rsidRPr="00A14EBD" w:rsidRDefault="00A345F2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A345F2" w:rsidRDefault="00A345F2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A345F2" w:rsidTr="00A14EBD">
        <w:tc>
          <w:tcPr>
            <w:tcW w:w="3332" w:type="dxa"/>
          </w:tcPr>
          <w:p w:rsidR="00A345F2" w:rsidRPr="00A14EBD" w:rsidRDefault="00A345F2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19 » ноябрь</w:t>
            </w:r>
            <w:r w:rsidRPr="00A14EBD">
              <w:rPr>
                <w:sz w:val="28"/>
                <w:szCs w:val="28"/>
              </w:rPr>
              <w:t xml:space="preserve">  2015 й.</w:t>
            </w:r>
          </w:p>
        </w:tc>
        <w:tc>
          <w:tcPr>
            <w:tcW w:w="3332" w:type="dxa"/>
          </w:tcPr>
          <w:p w:rsidR="00A345F2" w:rsidRPr="00A14EBD" w:rsidRDefault="00A345F2" w:rsidP="006E673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152</w:t>
            </w:r>
          </w:p>
        </w:tc>
        <w:tc>
          <w:tcPr>
            <w:tcW w:w="3333" w:type="dxa"/>
          </w:tcPr>
          <w:p w:rsidR="00A345F2" w:rsidRPr="00A14EBD" w:rsidRDefault="00A345F2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19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A345F2" w:rsidRDefault="00A345F2" w:rsidP="00D30238">
      <w:pPr>
        <w:jc w:val="both"/>
        <w:rPr>
          <w:sz w:val="28"/>
          <w:szCs w:val="28"/>
        </w:rPr>
      </w:pPr>
    </w:p>
    <w:p w:rsidR="00A345F2" w:rsidRPr="0057360E" w:rsidRDefault="00A345F2" w:rsidP="0057360E">
      <w:pPr>
        <w:rPr>
          <w:b/>
          <w:sz w:val="28"/>
          <w:szCs w:val="28"/>
        </w:rPr>
      </w:pPr>
    </w:p>
    <w:p w:rsidR="00A345F2" w:rsidRDefault="00A345F2" w:rsidP="0057360E"/>
    <w:p w:rsidR="00A345F2" w:rsidRDefault="00A345F2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A345F2" w:rsidRDefault="00A345F2" w:rsidP="0057360E">
      <w:pPr>
        <w:jc w:val="center"/>
        <w:rPr>
          <w:b/>
          <w:sz w:val="28"/>
          <w:szCs w:val="28"/>
        </w:rPr>
      </w:pPr>
    </w:p>
    <w:p w:rsidR="00A345F2" w:rsidRDefault="00A345F2" w:rsidP="0057360E">
      <w:pPr>
        <w:jc w:val="center"/>
        <w:rPr>
          <w:b/>
          <w:sz w:val="28"/>
          <w:szCs w:val="28"/>
        </w:rPr>
      </w:pPr>
    </w:p>
    <w:p w:rsidR="00A345F2" w:rsidRDefault="00A345F2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A345F2" w:rsidRDefault="00A345F2" w:rsidP="0057360E">
      <w:pPr>
        <w:jc w:val="both"/>
        <w:rPr>
          <w:sz w:val="28"/>
          <w:szCs w:val="28"/>
        </w:rPr>
      </w:pPr>
    </w:p>
    <w:p w:rsidR="00A345F2" w:rsidRDefault="00A345F2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A345F2" w:rsidRDefault="00A345F2" w:rsidP="0057360E">
      <w:pPr>
        <w:jc w:val="center"/>
        <w:rPr>
          <w:sz w:val="28"/>
          <w:szCs w:val="28"/>
        </w:rPr>
      </w:pPr>
    </w:p>
    <w:p w:rsidR="00A345F2" w:rsidRPr="009E5407" w:rsidRDefault="00A345F2" w:rsidP="00F0563F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 xml:space="preserve">1. </w:t>
      </w:r>
      <w:r>
        <w:rPr>
          <w:sz w:val="28"/>
          <w:szCs w:val="28"/>
        </w:rPr>
        <w:t>Присвоить объекту недвижимости – земельному участку с кадастровым номером 02:19:110301:1069 почтовый адрес: Республика Башкортостан, Гафурийский район, с.Белое Озеро, ул.Новая. д.18.</w:t>
      </w:r>
    </w:p>
    <w:p w:rsidR="00A345F2" w:rsidRDefault="00A345F2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</w:p>
    <w:p w:rsidR="00A345F2" w:rsidRDefault="00A345F2" w:rsidP="0057360E">
      <w:pPr>
        <w:rPr>
          <w:sz w:val="28"/>
          <w:szCs w:val="28"/>
        </w:rPr>
      </w:pPr>
    </w:p>
    <w:p w:rsidR="00A345F2" w:rsidRDefault="00A345F2" w:rsidP="0057360E">
      <w:pPr>
        <w:rPr>
          <w:sz w:val="28"/>
          <w:szCs w:val="28"/>
        </w:rPr>
      </w:pPr>
    </w:p>
    <w:p w:rsidR="00A345F2" w:rsidRDefault="00A345F2" w:rsidP="0057360E">
      <w:pPr>
        <w:rPr>
          <w:sz w:val="28"/>
          <w:szCs w:val="28"/>
        </w:rPr>
      </w:pPr>
    </w:p>
    <w:p w:rsidR="00A345F2" w:rsidRDefault="00A345F2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345F2" w:rsidRDefault="00A345F2" w:rsidP="0057360E">
      <w:pPr>
        <w:rPr>
          <w:sz w:val="28"/>
          <w:szCs w:val="28"/>
        </w:rPr>
      </w:pPr>
    </w:p>
    <w:p w:rsidR="00A345F2" w:rsidRPr="009E5407" w:rsidRDefault="00A345F2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A345F2" w:rsidRDefault="00A345F2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A345F2" w:rsidRDefault="00A345F2" w:rsidP="0057360E">
      <w:pPr>
        <w:rPr>
          <w:sz w:val="16"/>
          <w:szCs w:val="16"/>
        </w:rPr>
      </w:pPr>
    </w:p>
    <w:p w:rsidR="00A345F2" w:rsidRDefault="00A345F2" w:rsidP="0057360E">
      <w:pPr>
        <w:rPr>
          <w:sz w:val="16"/>
          <w:szCs w:val="16"/>
        </w:rPr>
      </w:pPr>
    </w:p>
    <w:p w:rsidR="00A345F2" w:rsidRDefault="00A345F2" w:rsidP="0057360E">
      <w:pPr>
        <w:rPr>
          <w:sz w:val="16"/>
          <w:szCs w:val="16"/>
        </w:rPr>
      </w:pPr>
    </w:p>
    <w:p w:rsidR="00A345F2" w:rsidRDefault="00A345F2" w:rsidP="0057360E">
      <w:pPr>
        <w:rPr>
          <w:sz w:val="16"/>
          <w:szCs w:val="16"/>
        </w:rPr>
      </w:pPr>
    </w:p>
    <w:p w:rsidR="00A345F2" w:rsidRDefault="00A345F2" w:rsidP="0057360E">
      <w:pPr>
        <w:rPr>
          <w:sz w:val="16"/>
          <w:szCs w:val="16"/>
        </w:rPr>
      </w:pPr>
    </w:p>
    <w:p w:rsidR="00A345F2" w:rsidRDefault="00A345F2" w:rsidP="0057360E">
      <w:pPr>
        <w:rPr>
          <w:sz w:val="16"/>
          <w:szCs w:val="16"/>
        </w:rPr>
      </w:pPr>
    </w:p>
    <w:p w:rsidR="00A345F2" w:rsidRDefault="00A345F2" w:rsidP="0057360E">
      <w:pPr>
        <w:rPr>
          <w:b/>
          <w:sz w:val="28"/>
          <w:szCs w:val="28"/>
        </w:rPr>
      </w:pPr>
    </w:p>
    <w:p w:rsidR="00A345F2" w:rsidRDefault="00A345F2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A345F2" w:rsidRDefault="00A345F2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A345F2" w:rsidRDefault="00A345F2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A345F2" w:rsidRDefault="00A345F2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A345F2" w:rsidRDefault="00A345F2" w:rsidP="007E3B69">
      <w:pPr>
        <w:rPr>
          <w:sz w:val="28"/>
          <w:szCs w:val="28"/>
        </w:rPr>
      </w:pPr>
    </w:p>
    <w:p w:rsidR="00A345F2" w:rsidRDefault="00A345F2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A345F2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5F2" w:rsidRDefault="00A345F2">
      <w:r>
        <w:separator/>
      </w:r>
    </w:p>
  </w:endnote>
  <w:endnote w:type="continuationSeparator" w:id="1">
    <w:p w:rsidR="00A345F2" w:rsidRDefault="00A345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5F2" w:rsidRDefault="00A345F2">
      <w:r>
        <w:separator/>
      </w:r>
    </w:p>
  </w:footnote>
  <w:footnote w:type="continuationSeparator" w:id="1">
    <w:p w:rsidR="00A345F2" w:rsidRDefault="00A345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4FA1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C0209"/>
    <w:rsid w:val="001D2F98"/>
    <w:rsid w:val="001D7478"/>
    <w:rsid w:val="001E144B"/>
    <w:rsid w:val="001E44B4"/>
    <w:rsid w:val="001F0DB4"/>
    <w:rsid w:val="0021114A"/>
    <w:rsid w:val="002204F2"/>
    <w:rsid w:val="00221069"/>
    <w:rsid w:val="00225240"/>
    <w:rsid w:val="00235427"/>
    <w:rsid w:val="002672E6"/>
    <w:rsid w:val="002713AE"/>
    <w:rsid w:val="002729CB"/>
    <w:rsid w:val="0028442D"/>
    <w:rsid w:val="00286E4D"/>
    <w:rsid w:val="00293519"/>
    <w:rsid w:val="002A5503"/>
    <w:rsid w:val="002B3A6B"/>
    <w:rsid w:val="002B75E9"/>
    <w:rsid w:val="002C1F60"/>
    <w:rsid w:val="002C227B"/>
    <w:rsid w:val="002C3595"/>
    <w:rsid w:val="002D5E16"/>
    <w:rsid w:val="00302615"/>
    <w:rsid w:val="00305992"/>
    <w:rsid w:val="00311C6C"/>
    <w:rsid w:val="003152B7"/>
    <w:rsid w:val="00357C91"/>
    <w:rsid w:val="003778BB"/>
    <w:rsid w:val="003A5ABC"/>
    <w:rsid w:val="003A5B74"/>
    <w:rsid w:val="003B31C0"/>
    <w:rsid w:val="003B48F0"/>
    <w:rsid w:val="003D5D12"/>
    <w:rsid w:val="003D712D"/>
    <w:rsid w:val="003F4244"/>
    <w:rsid w:val="003F67B6"/>
    <w:rsid w:val="00402C21"/>
    <w:rsid w:val="004346E3"/>
    <w:rsid w:val="0045777C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D46EB"/>
    <w:rsid w:val="004E0B1F"/>
    <w:rsid w:val="004E5CA7"/>
    <w:rsid w:val="004F54A6"/>
    <w:rsid w:val="00505A25"/>
    <w:rsid w:val="00533CCE"/>
    <w:rsid w:val="00545FF9"/>
    <w:rsid w:val="00551765"/>
    <w:rsid w:val="00551B83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623136"/>
    <w:rsid w:val="006362B6"/>
    <w:rsid w:val="0063657F"/>
    <w:rsid w:val="00637DA0"/>
    <w:rsid w:val="0064211C"/>
    <w:rsid w:val="0064221C"/>
    <w:rsid w:val="00654DF2"/>
    <w:rsid w:val="006735D6"/>
    <w:rsid w:val="006821BE"/>
    <w:rsid w:val="00687BDF"/>
    <w:rsid w:val="00694A43"/>
    <w:rsid w:val="006A3302"/>
    <w:rsid w:val="006A7200"/>
    <w:rsid w:val="006B2CCC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D5E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45F2"/>
    <w:rsid w:val="00A3676E"/>
    <w:rsid w:val="00A45F20"/>
    <w:rsid w:val="00A5653E"/>
    <w:rsid w:val="00A57915"/>
    <w:rsid w:val="00A66627"/>
    <w:rsid w:val="00A679C7"/>
    <w:rsid w:val="00A82310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A3DF1"/>
    <w:rsid w:val="00EB4C7F"/>
    <w:rsid w:val="00EC31A0"/>
    <w:rsid w:val="00ED003E"/>
    <w:rsid w:val="00F00BAE"/>
    <w:rsid w:val="00F0563F"/>
    <w:rsid w:val="00F22E14"/>
    <w:rsid w:val="00F331EF"/>
    <w:rsid w:val="00F468B6"/>
    <w:rsid w:val="00F67384"/>
    <w:rsid w:val="00F70F1F"/>
    <w:rsid w:val="00F7295C"/>
    <w:rsid w:val="00F748AE"/>
    <w:rsid w:val="00F83045"/>
    <w:rsid w:val="00F976C6"/>
    <w:rsid w:val="00FE4D40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679C7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679C7"/>
    <w:rPr>
      <w:rFonts w:cs="Times New Roman"/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679C7"/>
    <w:rPr>
      <w:rFonts w:cs="Times New Roman"/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679C7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679C7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679C7"/>
    <w:rPr>
      <w:rFonts w:cs="Times New Roman"/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679C7"/>
    <w:rPr>
      <w:rFonts w:cs="Times New Roman"/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79C7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666</TotalTime>
  <Pages>1</Pages>
  <Words>1340</Words>
  <Characters>7643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64</cp:revision>
  <cp:lastPrinted>2015-11-23T04:48:00Z</cp:lastPrinted>
  <dcterms:created xsi:type="dcterms:W3CDTF">2013-05-15T07:51:00Z</dcterms:created>
  <dcterms:modified xsi:type="dcterms:W3CDTF">2015-11-23T04:49:00Z</dcterms:modified>
</cp:coreProperties>
</file>