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5C" w:rsidRPr="00824115" w:rsidRDefault="00F7295C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F7295C" w:rsidRPr="00824115" w:rsidTr="00A14EBD">
        <w:tc>
          <w:tcPr>
            <w:tcW w:w="4536" w:type="dxa"/>
            <w:tcBorders>
              <w:bottom w:val="nil"/>
            </w:tcBorders>
          </w:tcPr>
          <w:p w:rsidR="00F7295C" w:rsidRPr="00A14EBD" w:rsidRDefault="00F7295C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F7295C" w:rsidRPr="00A14EBD" w:rsidRDefault="00F7295C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F7295C" w:rsidRPr="00A14EBD" w:rsidRDefault="00F7295C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F7295C" w:rsidRPr="00A14EBD" w:rsidRDefault="00F7295C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F7295C" w:rsidRPr="00A14EBD" w:rsidRDefault="00F7295C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F7295C" w:rsidTr="00A14EBD">
        <w:tc>
          <w:tcPr>
            <w:tcW w:w="4536" w:type="dxa"/>
            <w:tcBorders>
              <w:top w:val="nil"/>
            </w:tcBorders>
          </w:tcPr>
          <w:p w:rsidR="00F7295C" w:rsidRPr="00A14EBD" w:rsidRDefault="00F7295C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F7295C" w:rsidRPr="00A14EBD" w:rsidRDefault="00F7295C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F7295C" w:rsidRPr="00A14EBD" w:rsidRDefault="00F7295C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F7295C" w:rsidRPr="00824115" w:rsidTr="00A14EBD">
        <w:tc>
          <w:tcPr>
            <w:tcW w:w="4536" w:type="dxa"/>
          </w:tcPr>
          <w:p w:rsidR="00F7295C" w:rsidRPr="00A14EBD" w:rsidRDefault="00F7295C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F7295C" w:rsidRPr="00A14EBD" w:rsidRDefault="00F7295C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F7295C" w:rsidRPr="00A14EBD" w:rsidRDefault="00F7295C" w:rsidP="00A14EBD">
            <w:pPr>
              <w:jc w:val="both"/>
              <w:rPr>
                <w:sz w:val="28"/>
                <w:szCs w:val="28"/>
              </w:rPr>
            </w:pPr>
          </w:p>
          <w:p w:rsidR="00F7295C" w:rsidRPr="00A14EBD" w:rsidRDefault="00F7295C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F7295C" w:rsidRPr="00A14EBD" w:rsidRDefault="00F7295C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F7295C" w:rsidRPr="00A14EBD" w:rsidRDefault="00F7295C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F7295C" w:rsidRDefault="00F7295C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F7295C" w:rsidTr="00A14EBD">
        <w:tc>
          <w:tcPr>
            <w:tcW w:w="3332" w:type="dxa"/>
          </w:tcPr>
          <w:p w:rsidR="00F7295C" w:rsidRPr="00A14EBD" w:rsidRDefault="00F7295C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 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F7295C" w:rsidRPr="00A14EBD" w:rsidRDefault="00F7295C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152</w:t>
            </w:r>
          </w:p>
        </w:tc>
        <w:tc>
          <w:tcPr>
            <w:tcW w:w="3333" w:type="dxa"/>
          </w:tcPr>
          <w:p w:rsidR="00F7295C" w:rsidRPr="00A14EBD" w:rsidRDefault="00F7295C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19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F7295C" w:rsidRDefault="00F7295C" w:rsidP="00D30238">
      <w:pPr>
        <w:jc w:val="both"/>
        <w:rPr>
          <w:sz w:val="28"/>
          <w:szCs w:val="28"/>
        </w:rPr>
      </w:pPr>
    </w:p>
    <w:p w:rsidR="00F7295C" w:rsidRPr="0057360E" w:rsidRDefault="00F7295C" w:rsidP="0057360E">
      <w:pPr>
        <w:rPr>
          <w:b/>
          <w:sz w:val="28"/>
          <w:szCs w:val="28"/>
        </w:rPr>
      </w:pPr>
    </w:p>
    <w:p w:rsidR="00F7295C" w:rsidRDefault="00F7295C" w:rsidP="0057360E"/>
    <w:p w:rsidR="00F7295C" w:rsidRDefault="00F7295C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F7295C" w:rsidRDefault="00F7295C" w:rsidP="0057360E">
      <w:pPr>
        <w:jc w:val="center"/>
        <w:rPr>
          <w:b/>
          <w:sz w:val="28"/>
          <w:szCs w:val="28"/>
        </w:rPr>
      </w:pPr>
    </w:p>
    <w:p w:rsidR="00F7295C" w:rsidRDefault="00F7295C" w:rsidP="0057360E">
      <w:pPr>
        <w:jc w:val="center"/>
        <w:rPr>
          <w:b/>
          <w:sz w:val="28"/>
          <w:szCs w:val="28"/>
        </w:rPr>
      </w:pPr>
    </w:p>
    <w:p w:rsidR="00F7295C" w:rsidRDefault="00F7295C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F7295C" w:rsidRDefault="00F7295C" w:rsidP="0057360E">
      <w:pPr>
        <w:jc w:val="both"/>
        <w:rPr>
          <w:sz w:val="28"/>
          <w:szCs w:val="28"/>
        </w:rPr>
      </w:pPr>
    </w:p>
    <w:p w:rsidR="00F7295C" w:rsidRDefault="00F7295C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F7295C" w:rsidRDefault="00F7295C" w:rsidP="0057360E">
      <w:pPr>
        <w:jc w:val="center"/>
        <w:rPr>
          <w:sz w:val="28"/>
          <w:szCs w:val="28"/>
        </w:rPr>
      </w:pPr>
    </w:p>
    <w:p w:rsidR="00F7295C" w:rsidRPr="009E5407" w:rsidRDefault="00F7295C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с кадастровым номером 02:19:110301:1069 почтовый адрес: Республика Башкортостан, Гафурийский район, с.Белое Озеро, ул.Новая. д.19.</w:t>
      </w:r>
    </w:p>
    <w:p w:rsidR="00F7295C" w:rsidRDefault="00F7295C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F7295C" w:rsidRDefault="00F7295C" w:rsidP="0057360E">
      <w:pPr>
        <w:rPr>
          <w:sz w:val="28"/>
          <w:szCs w:val="28"/>
        </w:rPr>
      </w:pPr>
    </w:p>
    <w:p w:rsidR="00F7295C" w:rsidRDefault="00F7295C" w:rsidP="0057360E">
      <w:pPr>
        <w:rPr>
          <w:sz w:val="28"/>
          <w:szCs w:val="28"/>
        </w:rPr>
      </w:pPr>
    </w:p>
    <w:p w:rsidR="00F7295C" w:rsidRDefault="00F7295C" w:rsidP="0057360E">
      <w:pPr>
        <w:rPr>
          <w:sz w:val="28"/>
          <w:szCs w:val="28"/>
        </w:rPr>
      </w:pPr>
    </w:p>
    <w:p w:rsidR="00F7295C" w:rsidRDefault="00F7295C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295C" w:rsidRDefault="00F7295C" w:rsidP="0057360E">
      <w:pPr>
        <w:rPr>
          <w:sz w:val="28"/>
          <w:szCs w:val="28"/>
        </w:rPr>
      </w:pPr>
    </w:p>
    <w:p w:rsidR="00F7295C" w:rsidRPr="009E5407" w:rsidRDefault="00F7295C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F7295C" w:rsidRDefault="00F7295C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sz w:val="16"/>
          <w:szCs w:val="16"/>
        </w:rPr>
      </w:pPr>
    </w:p>
    <w:p w:rsidR="00F7295C" w:rsidRDefault="00F7295C" w:rsidP="0057360E">
      <w:pPr>
        <w:rPr>
          <w:b/>
          <w:sz w:val="28"/>
          <w:szCs w:val="28"/>
        </w:rPr>
      </w:pPr>
    </w:p>
    <w:p w:rsidR="00F7295C" w:rsidRDefault="00F7295C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F7295C" w:rsidRDefault="00F7295C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F7295C" w:rsidRDefault="00F7295C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F7295C" w:rsidRDefault="00F7295C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F7295C" w:rsidRDefault="00F7295C" w:rsidP="007E3B69">
      <w:pPr>
        <w:rPr>
          <w:sz w:val="28"/>
          <w:szCs w:val="28"/>
        </w:rPr>
      </w:pPr>
    </w:p>
    <w:p w:rsidR="00F7295C" w:rsidRDefault="00F7295C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7295C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95C" w:rsidRDefault="00F7295C">
      <w:r>
        <w:separator/>
      </w:r>
    </w:p>
  </w:endnote>
  <w:endnote w:type="continuationSeparator" w:id="1">
    <w:p w:rsidR="00F7295C" w:rsidRDefault="00F72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95C" w:rsidRDefault="00F7295C">
      <w:r>
        <w:separator/>
      </w:r>
    </w:p>
  </w:footnote>
  <w:footnote w:type="continuationSeparator" w:id="1">
    <w:p w:rsidR="00F7295C" w:rsidRDefault="00F729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2B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664</TotalTime>
  <Pages>1</Pages>
  <Words>1340</Words>
  <Characters>7643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63</cp:revision>
  <cp:lastPrinted>2015-11-19T03:48:00Z</cp:lastPrinted>
  <dcterms:created xsi:type="dcterms:W3CDTF">2013-05-15T07:51:00Z</dcterms:created>
  <dcterms:modified xsi:type="dcterms:W3CDTF">2015-11-19T03:50:00Z</dcterms:modified>
</cp:coreProperties>
</file>