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F17" w:rsidRPr="00824115" w:rsidRDefault="002E7F17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2E7F17" w:rsidRPr="00824115" w:rsidTr="00A14EBD">
        <w:tc>
          <w:tcPr>
            <w:tcW w:w="4536" w:type="dxa"/>
            <w:tcBorders>
              <w:bottom w:val="nil"/>
            </w:tcBorders>
          </w:tcPr>
          <w:p w:rsidR="002E7F17" w:rsidRPr="00A14EBD" w:rsidRDefault="002E7F17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2E7F17" w:rsidRPr="00A14EBD" w:rsidRDefault="002E7F17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2E7F17" w:rsidRPr="00A14EBD" w:rsidRDefault="002E7F17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2E7F17" w:rsidRPr="00A14EBD" w:rsidRDefault="002E7F17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2E7F17" w:rsidRPr="00A14EBD" w:rsidRDefault="002E7F17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2E7F17" w:rsidTr="00A14EBD">
        <w:tc>
          <w:tcPr>
            <w:tcW w:w="4536" w:type="dxa"/>
            <w:tcBorders>
              <w:top w:val="nil"/>
            </w:tcBorders>
          </w:tcPr>
          <w:p w:rsidR="002E7F17" w:rsidRPr="00A14EBD" w:rsidRDefault="002E7F17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2E7F17" w:rsidRPr="00A14EBD" w:rsidRDefault="002E7F17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2E7F17" w:rsidRPr="00A14EBD" w:rsidRDefault="002E7F17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2E7F17" w:rsidRPr="00824115" w:rsidTr="00A14EBD">
        <w:tc>
          <w:tcPr>
            <w:tcW w:w="4536" w:type="dxa"/>
          </w:tcPr>
          <w:p w:rsidR="002E7F17" w:rsidRPr="00A14EBD" w:rsidRDefault="002E7F17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2E7F17" w:rsidRPr="00A14EBD" w:rsidRDefault="002E7F17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2E7F17" w:rsidRPr="00A14EBD" w:rsidRDefault="002E7F17" w:rsidP="00A14EBD">
            <w:pPr>
              <w:jc w:val="both"/>
              <w:rPr>
                <w:sz w:val="28"/>
                <w:szCs w:val="28"/>
              </w:rPr>
            </w:pPr>
          </w:p>
          <w:p w:rsidR="002E7F17" w:rsidRPr="00A14EBD" w:rsidRDefault="002E7F17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2E7F17" w:rsidRPr="00A14EBD" w:rsidRDefault="002E7F17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2E7F17" w:rsidRPr="00A14EBD" w:rsidRDefault="002E7F17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2E7F17" w:rsidRDefault="002E7F17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2E7F17" w:rsidTr="00A14EBD">
        <w:tc>
          <w:tcPr>
            <w:tcW w:w="3332" w:type="dxa"/>
          </w:tcPr>
          <w:p w:rsidR="002E7F17" w:rsidRPr="00A14EBD" w:rsidRDefault="002E7F17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01» декабря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2E7F17" w:rsidRPr="00A14EBD" w:rsidRDefault="002E7F17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162</w:t>
            </w:r>
          </w:p>
        </w:tc>
        <w:tc>
          <w:tcPr>
            <w:tcW w:w="3333" w:type="dxa"/>
          </w:tcPr>
          <w:p w:rsidR="002E7F17" w:rsidRPr="00A14EBD" w:rsidRDefault="002E7F17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01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2E7F17" w:rsidRDefault="002E7F17" w:rsidP="00D30238">
      <w:pPr>
        <w:jc w:val="both"/>
        <w:rPr>
          <w:sz w:val="28"/>
          <w:szCs w:val="28"/>
        </w:rPr>
      </w:pPr>
    </w:p>
    <w:p w:rsidR="002E7F17" w:rsidRPr="0057360E" w:rsidRDefault="002E7F17" w:rsidP="0057360E">
      <w:pPr>
        <w:rPr>
          <w:b/>
          <w:sz w:val="28"/>
          <w:szCs w:val="28"/>
        </w:rPr>
      </w:pPr>
    </w:p>
    <w:p w:rsidR="002E7F17" w:rsidRDefault="002E7F17" w:rsidP="0057360E"/>
    <w:p w:rsidR="002E7F17" w:rsidRDefault="002E7F17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2E7F17" w:rsidRDefault="002E7F17" w:rsidP="0057360E">
      <w:pPr>
        <w:jc w:val="center"/>
        <w:rPr>
          <w:b/>
          <w:sz w:val="28"/>
          <w:szCs w:val="28"/>
        </w:rPr>
      </w:pPr>
    </w:p>
    <w:p w:rsidR="002E7F17" w:rsidRDefault="002E7F17" w:rsidP="0057360E">
      <w:pPr>
        <w:jc w:val="center"/>
        <w:rPr>
          <w:b/>
          <w:sz w:val="28"/>
          <w:szCs w:val="28"/>
        </w:rPr>
      </w:pPr>
    </w:p>
    <w:p w:rsidR="002E7F17" w:rsidRDefault="002E7F17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2E7F17" w:rsidRDefault="002E7F17" w:rsidP="0057360E">
      <w:pPr>
        <w:jc w:val="both"/>
        <w:rPr>
          <w:sz w:val="28"/>
          <w:szCs w:val="28"/>
        </w:rPr>
      </w:pPr>
    </w:p>
    <w:p w:rsidR="002E7F17" w:rsidRDefault="002E7F17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2E7F17" w:rsidRDefault="002E7F17" w:rsidP="0057360E">
      <w:pPr>
        <w:jc w:val="center"/>
        <w:rPr>
          <w:sz w:val="28"/>
          <w:szCs w:val="28"/>
        </w:rPr>
      </w:pPr>
    </w:p>
    <w:p w:rsidR="002E7F17" w:rsidRDefault="002E7F17" w:rsidP="00E562CE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Присвоить объекту недвижимости – жилому дому, почтовый адрес: Республика Башкортостан, Гафурийский район, д.Софьино, ул.Набережная, д.35а</w:t>
      </w:r>
    </w:p>
    <w:p w:rsidR="002E7F17" w:rsidRPr="009E5407" w:rsidRDefault="002E7F17" w:rsidP="0057360E">
      <w:pPr>
        <w:rPr>
          <w:sz w:val="28"/>
          <w:szCs w:val="28"/>
        </w:rPr>
      </w:pPr>
    </w:p>
    <w:p w:rsidR="002E7F17" w:rsidRDefault="002E7F17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2E7F17" w:rsidRDefault="002E7F17" w:rsidP="0057360E">
      <w:pPr>
        <w:rPr>
          <w:sz w:val="28"/>
          <w:szCs w:val="28"/>
        </w:rPr>
      </w:pPr>
    </w:p>
    <w:p w:rsidR="002E7F17" w:rsidRDefault="002E7F17" w:rsidP="0057360E">
      <w:pPr>
        <w:rPr>
          <w:sz w:val="28"/>
          <w:szCs w:val="28"/>
        </w:rPr>
      </w:pPr>
    </w:p>
    <w:p w:rsidR="002E7F17" w:rsidRDefault="002E7F17" w:rsidP="0057360E">
      <w:pPr>
        <w:rPr>
          <w:sz w:val="28"/>
          <w:szCs w:val="28"/>
        </w:rPr>
      </w:pPr>
    </w:p>
    <w:p w:rsidR="002E7F17" w:rsidRDefault="002E7F17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E7F17" w:rsidRDefault="002E7F17" w:rsidP="0057360E">
      <w:pPr>
        <w:rPr>
          <w:sz w:val="28"/>
          <w:szCs w:val="28"/>
        </w:rPr>
      </w:pPr>
    </w:p>
    <w:p w:rsidR="002E7F17" w:rsidRPr="009E5407" w:rsidRDefault="002E7F17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2E7F17" w:rsidRDefault="002E7F17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2E7F17" w:rsidRDefault="002E7F17" w:rsidP="0057360E">
      <w:pPr>
        <w:rPr>
          <w:sz w:val="16"/>
          <w:szCs w:val="16"/>
        </w:rPr>
      </w:pPr>
    </w:p>
    <w:p w:rsidR="002E7F17" w:rsidRDefault="002E7F17" w:rsidP="0057360E">
      <w:pPr>
        <w:rPr>
          <w:sz w:val="16"/>
          <w:szCs w:val="16"/>
        </w:rPr>
      </w:pPr>
    </w:p>
    <w:p w:rsidR="002E7F17" w:rsidRDefault="002E7F17" w:rsidP="0057360E">
      <w:pPr>
        <w:rPr>
          <w:sz w:val="16"/>
          <w:szCs w:val="16"/>
        </w:rPr>
      </w:pPr>
    </w:p>
    <w:p w:rsidR="002E7F17" w:rsidRDefault="002E7F17" w:rsidP="0057360E">
      <w:pPr>
        <w:rPr>
          <w:sz w:val="16"/>
          <w:szCs w:val="16"/>
        </w:rPr>
      </w:pPr>
    </w:p>
    <w:p w:rsidR="002E7F17" w:rsidRDefault="002E7F17" w:rsidP="0057360E">
      <w:pPr>
        <w:rPr>
          <w:sz w:val="16"/>
          <w:szCs w:val="16"/>
        </w:rPr>
      </w:pPr>
    </w:p>
    <w:p w:rsidR="002E7F17" w:rsidRDefault="002E7F17" w:rsidP="0057360E">
      <w:pPr>
        <w:rPr>
          <w:sz w:val="16"/>
          <w:szCs w:val="16"/>
        </w:rPr>
      </w:pPr>
    </w:p>
    <w:p w:rsidR="002E7F17" w:rsidRDefault="002E7F17" w:rsidP="0057360E">
      <w:pPr>
        <w:rPr>
          <w:b/>
          <w:sz w:val="28"/>
          <w:szCs w:val="28"/>
        </w:rPr>
      </w:pPr>
    </w:p>
    <w:p w:rsidR="002E7F17" w:rsidRDefault="002E7F17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2E7F17" w:rsidRDefault="002E7F17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2E7F17" w:rsidRDefault="002E7F17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2E7F17" w:rsidRDefault="002E7F17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2E7F17" w:rsidRDefault="002E7F17" w:rsidP="007E3B69">
      <w:pPr>
        <w:rPr>
          <w:sz w:val="28"/>
          <w:szCs w:val="28"/>
        </w:rPr>
      </w:pPr>
    </w:p>
    <w:p w:rsidR="002E7F17" w:rsidRDefault="002E7F17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2E7F17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F17" w:rsidRDefault="002E7F17">
      <w:r>
        <w:separator/>
      </w:r>
    </w:p>
  </w:endnote>
  <w:endnote w:type="continuationSeparator" w:id="1">
    <w:p w:rsidR="002E7F17" w:rsidRDefault="002E7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F17" w:rsidRDefault="002E7F17">
      <w:r>
        <w:separator/>
      </w:r>
    </w:p>
  </w:footnote>
  <w:footnote w:type="continuationSeparator" w:id="1">
    <w:p w:rsidR="002E7F17" w:rsidRDefault="002E7F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4FA1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1ACE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F0DB4"/>
    <w:rsid w:val="0021114A"/>
    <w:rsid w:val="002204F2"/>
    <w:rsid w:val="00235427"/>
    <w:rsid w:val="00246BBB"/>
    <w:rsid w:val="002713AE"/>
    <w:rsid w:val="002729CB"/>
    <w:rsid w:val="0028442D"/>
    <w:rsid w:val="00286E4D"/>
    <w:rsid w:val="00293519"/>
    <w:rsid w:val="002A4E6C"/>
    <w:rsid w:val="002A5503"/>
    <w:rsid w:val="002B3A6B"/>
    <w:rsid w:val="002B75E9"/>
    <w:rsid w:val="002C1F60"/>
    <w:rsid w:val="002C227B"/>
    <w:rsid w:val="002C3595"/>
    <w:rsid w:val="002D5E16"/>
    <w:rsid w:val="002E7F17"/>
    <w:rsid w:val="002F7BC9"/>
    <w:rsid w:val="00302615"/>
    <w:rsid w:val="00305992"/>
    <w:rsid w:val="00311C6C"/>
    <w:rsid w:val="003152B7"/>
    <w:rsid w:val="00357C91"/>
    <w:rsid w:val="003778BB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E63DB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623136"/>
    <w:rsid w:val="0063657F"/>
    <w:rsid w:val="00637DA0"/>
    <w:rsid w:val="0064211C"/>
    <w:rsid w:val="0064221C"/>
    <w:rsid w:val="00654DF2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E6738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4823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353AC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D7C86"/>
    <w:rsid w:val="009E5407"/>
    <w:rsid w:val="009F111B"/>
    <w:rsid w:val="00A024EE"/>
    <w:rsid w:val="00A14EBD"/>
    <w:rsid w:val="00A2038C"/>
    <w:rsid w:val="00A45F20"/>
    <w:rsid w:val="00A5653E"/>
    <w:rsid w:val="00A57915"/>
    <w:rsid w:val="00A66627"/>
    <w:rsid w:val="00A82310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54200"/>
    <w:rsid w:val="00C628F3"/>
    <w:rsid w:val="00C71C26"/>
    <w:rsid w:val="00C846D9"/>
    <w:rsid w:val="00CE0D0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18E6"/>
    <w:rsid w:val="00E23954"/>
    <w:rsid w:val="00E264B1"/>
    <w:rsid w:val="00E31ABD"/>
    <w:rsid w:val="00E410C9"/>
    <w:rsid w:val="00E435D6"/>
    <w:rsid w:val="00E562CE"/>
    <w:rsid w:val="00E75CE5"/>
    <w:rsid w:val="00E81DD9"/>
    <w:rsid w:val="00E9049A"/>
    <w:rsid w:val="00EA0D5A"/>
    <w:rsid w:val="00EB4C7F"/>
    <w:rsid w:val="00EC31A0"/>
    <w:rsid w:val="00ED003E"/>
    <w:rsid w:val="00F00BAE"/>
    <w:rsid w:val="00F22E14"/>
    <w:rsid w:val="00F331EF"/>
    <w:rsid w:val="00F468B6"/>
    <w:rsid w:val="00F67384"/>
    <w:rsid w:val="00F70F1F"/>
    <w:rsid w:val="00F748AE"/>
    <w:rsid w:val="00F83045"/>
    <w:rsid w:val="00F976C6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53AC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353AC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353AC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353AC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353AC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353AC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353AC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353AC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353AC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353AC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353AC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353AC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353AC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353AC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353AC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9353AC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53AC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652</TotalTime>
  <Pages>1</Pages>
  <Words>1334</Words>
  <Characters>7605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62</cp:revision>
  <cp:lastPrinted>2015-12-01T02:40:00Z</cp:lastPrinted>
  <dcterms:created xsi:type="dcterms:W3CDTF">2013-05-15T07:51:00Z</dcterms:created>
  <dcterms:modified xsi:type="dcterms:W3CDTF">2015-12-01T02:43:00Z</dcterms:modified>
</cp:coreProperties>
</file>