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2A" w:rsidRPr="00824115" w:rsidRDefault="00303B2A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303B2A" w:rsidRPr="00824115" w:rsidTr="00A14EBD">
        <w:tc>
          <w:tcPr>
            <w:tcW w:w="4536" w:type="dxa"/>
            <w:tcBorders>
              <w:bottom w:val="nil"/>
            </w:tcBorders>
          </w:tcPr>
          <w:p w:rsidR="00303B2A" w:rsidRPr="00A14EBD" w:rsidRDefault="00303B2A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303B2A" w:rsidRPr="00A14EBD" w:rsidRDefault="00303B2A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303B2A" w:rsidRPr="00A14EBD" w:rsidRDefault="00303B2A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303B2A" w:rsidRPr="00A14EBD" w:rsidRDefault="00303B2A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303B2A" w:rsidRPr="00A14EBD" w:rsidRDefault="00303B2A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303B2A" w:rsidTr="00A14EBD">
        <w:tc>
          <w:tcPr>
            <w:tcW w:w="4536" w:type="dxa"/>
            <w:tcBorders>
              <w:top w:val="nil"/>
            </w:tcBorders>
          </w:tcPr>
          <w:p w:rsidR="00303B2A" w:rsidRPr="00A14EBD" w:rsidRDefault="00303B2A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303B2A" w:rsidRPr="00A14EBD" w:rsidRDefault="00303B2A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303B2A" w:rsidRPr="00A14EBD" w:rsidRDefault="00303B2A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303B2A" w:rsidRPr="00824115" w:rsidTr="00A14EBD">
        <w:tc>
          <w:tcPr>
            <w:tcW w:w="4536" w:type="dxa"/>
          </w:tcPr>
          <w:p w:rsidR="00303B2A" w:rsidRPr="00A14EBD" w:rsidRDefault="00303B2A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303B2A" w:rsidRPr="00A14EBD" w:rsidRDefault="00303B2A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303B2A" w:rsidRPr="00A14EBD" w:rsidRDefault="00303B2A" w:rsidP="00A14EBD">
            <w:pPr>
              <w:jc w:val="both"/>
              <w:rPr>
                <w:sz w:val="28"/>
                <w:szCs w:val="28"/>
              </w:rPr>
            </w:pPr>
          </w:p>
          <w:p w:rsidR="00303B2A" w:rsidRPr="00A14EBD" w:rsidRDefault="00303B2A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03B2A" w:rsidRPr="00A14EBD" w:rsidRDefault="00303B2A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303B2A" w:rsidRPr="00A14EBD" w:rsidRDefault="00303B2A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303B2A" w:rsidRDefault="00303B2A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303B2A" w:rsidTr="00A14EBD">
        <w:tc>
          <w:tcPr>
            <w:tcW w:w="3332" w:type="dxa"/>
          </w:tcPr>
          <w:p w:rsidR="00303B2A" w:rsidRPr="00A14EBD" w:rsidRDefault="00303B2A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07 » декабрь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303B2A" w:rsidRPr="00A14EBD" w:rsidRDefault="00303B2A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168</w:t>
            </w:r>
          </w:p>
        </w:tc>
        <w:tc>
          <w:tcPr>
            <w:tcW w:w="3333" w:type="dxa"/>
          </w:tcPr>
          <w:p w:rsidR="00303B2A" w:rsidRPr="00A14EBD" w:rsidRDefault="00303B2A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303B2A" w:rsidRDefault="00303B2A" w:rsidP="00D30238">
      <w:pPr>
        <w:jc w:val="both"/>
        <w:rPr>
          <w:sz w:val="28"/>
          <w:szCs w:val="28"/>
        </w:rPr>
      </w:pPr>
    </w:p>
    <w:p w:rsidR="00303B2A" w:rsidRPr="0057360E" w:rsidRDefault="00303B2A" w:rsidP="0057360E">
      <w:pPr>
        <w:rPr>
          <w:b/>
          <w:sz w:val="28"/>
          <w:szCs w:val="28"/>
        </w:rPr>
      </w:pPr>
    </w:p>
    <w:p w:rsidR="00303B2A" w:rsidRDefault="00303B2A" w:rsidP="0057360E"/>
    <w:p w:rsidR="00303B2A" w:rsidRDefault="00303B2A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303B2A" w:rsidRDefault="00303B2A" w:rsidP="0057360E">
      <w:pPr>
        <w:jc w:val="center"/>
        <w:rPr>
          <w:b/>
          <w:sz w:val="28"/>
          <w:szCs w:val="28"/>
        </w:rPr>
      </w:pPr>
    </w:p>
    <w:p w:rsidR="00303B2A" w:rsidRDefault="00303B2A" w:rsidP="0057360E">
      <w:pPr>
        <w:jc w:val="center"/>
        <w:rPr>
          <w:b/>
          <w:sz w:val="28"/>
          <w:szCs w:val="28"/>
        </w:rPr>
      </w:pPr>
    </w:p>
    <w:p w:rsidR="00303B2A" w:rsidRDefault="00303B2A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303B2A" w:rsidRDefault="00303B2A" w:rsidP="0057360E">
      <w:pPr>
        <w:jc w:val="both"/>
        <w:rPr>
          <w:sz w:val="28"/>
          <w:szCs w:val="28"/>
        </w:rPr>
      </w:pPr>
    </w:p>
    <w:p w:rsidR="00303B2A" w:rsidRDefault="00303B2A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303B2A" w:rsidRDefault="00303B2A" w:rsidP="0057360E">
      <w:pPr>
        <w:jc w:val="center"/>
        <w:rPr>
          <w:sz w:val="28"/>
          <w:szCs w:val="28"/>
        </w:rPr>
      </w:pPr>
    </w:p>
    <w:p w:rsidR="00303B2A" w:rsidRPr="009E5407" w:rsidRDefault="00303B2A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объектам недвижимости – жилым домам почтовые адреса согласно приложения № 1.</w:t>
      </w:r>
    </w:p>
    <w:p w:rsidR="00303B2A" w:rsidRDefault="00303B2A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303B2A" w:rsidRDefault="00303B2A" w:rsidP="0057360E">
      <w:pPr>
        <w:rPr>
          <w:sz w:val="28"/>
          <w:szCs w:val="28"/>
        </w:rPr>
      </w:pPr>
    </w:p>
    <w:p w:rsidR="00303B2A" w:rsidRDefault="00303B2A" w:rsidP="0057360E">
      <w:pPr>
        <w:rPr>
          <w:sz w:val="28"/>
          <w:szCs w:val="28"/>
        </w:rPr>
      </w:pPr>
    </w:p>
    <w:p w:rsidR="00303B2A" w:rsidRDefault="00303B2A" w:rsidP="0057360E">
      <w:pPr>
        <w:rPr>
          <w:sz w:val="28"/>
          <w:szCs w:val="28"/>
        </w:rPr>
      </w:pPr>
    </w:p>
    <w:p w:rsidR="00303B2A" w:rsidRDefault="00303B2A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3B2A" w:rsidRDefault="00303B2A" w:rsidP="0057360E">
      <w:pPr>
        <w:rPr>
          <w:sz w:val="28"/>
          <w:szCs w:val="28"/>
        </w:rPr>
      </w:pPr>
    </w:p>
    <w:p w:rsidR="00303B2A" w:rsidRPr="009E5407" w:rsidRDefault="00303B2A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303B2A" w:rsidRDefault="00303B2A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sz w:val="16"/>
          <w:szCs w:val="16"/>
        </w:rPr>
      </w:pPr>
    </w:p>
    <w:p w:rsidR="00303B2A" w:rsidRDefault="00303B2A" w:rsidP="0057360E">
      <w:pPr>
        <w:rPr>
          <w:b/>
          <w:sz w:val="28"/>
          <w:szCs w:val="28"/>
        </w:rPr>
      </w:pPr>
    </w:p>
    <w:p w:rsidR="00303B2A" w:rsidRDefault="00303B2A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303B2A" w:rsidRDefault="00303B2A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303B2A" w:rsidRDefault="00303B2A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303B2A" w:rsidRDefault="00303B2A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3F206F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303B2A" w:rsidRDefault="00303B2A" w:rsidP="003F206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303B2A" w:rsidRDefault="00303B2A" w:rsidP="003F206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Главы сельского поселения </w:t>
      </w:r>
    </w:p>
    <w:p w:rsidR="00303B2A" w:rsidRDefault="00303B2A" w:rsidP="003F206F">
      <w:pPr>
        <w:jc w:val="right"/>
        <w:rPr>
          <w:sz w:val="28"/>
          <w:szCs w:val="28"/>
        </w:rPr>
      </w:pPr>
      <w:r>
        <w:rPr>
          <w:sz w:val="28"/>
          <w:szCs w:val="28"/>
        </w:rPr>
        <w:t>Белоозерский сельсовет</w:t>
      </w:r>
    </w:p>
    <w:p w:rsidR="00303B2A" w:rsidRDefault="00303B2A" w:rsidP="003F206F">
      <w:pPr>
        <w:jc w:val="right"/>
        <w:rPr>
          <w:sz w:val="28"/>
          <w:szCs w:val="28"/>
        </w:rPr>
      </w:pPr>
      <w:r>
        <w:rPr>
          <w:sz w:val="28"/>
          <w:szCs w:val="28"/>
        </w:rPr>
        <w:t>№ 168 от 07.12.2015г.</w:t>
      </w: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7E3B69">
      <w:pPr>
        <w:rPr>
          <w:sz w:val="28"/>
          <w:szCs w:val="28"/>
        </w:rPr>
      </w:pP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1.с.Белое Озеро: </w:t>
      </w:r>
      <w:r>
        <w:rPr>
          <w:sz w:val="28"/>
          <w:szCs w:val="28"/>
        </w:rPr>
        <w:tab/>
        <w:t>Переулок второй, д.7а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Переулок первый , д.2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Ул.Техническая, д.14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Ул.Школьная, д.2,д.4,д.4/1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Ул.Вокзальная,  д.12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Ул.Восточная, д.66а</w:t>
      </w:r>
    </w:p>
    <w:p w:rsidR="00303B2A" w:rsidRDefault="00303B2A" w:rsidP="002D1D94">
      <w:pPr>
        <w:ind w:left="2160"/>
        <w:rPr>
          <w:sz w:val="28"/>
          <w:szCs w:val="28"/>
        </w:rPr>
      </w:pPr>
      <w:r>
        <w:rPr>
          <w:sz w:val="28"/>
          <w:szCs w:val="28"/>
        </w:rPr>
        <w:t>Ул.Ленина, д.137, д.139, д.36, д.44, д.46, д.48, д.50, д.2, д.15, д.16, д.118/1, д.20, д.33, д.74, д.79, д.41а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Ул.Молодежная, д.4, д.10, д.20, д.59, д.61, д.63, д.65   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>д.Белоозеровка: ул.Озерная, д.10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>д.Дмитриевка:</w:t>
      </w:r>
      <w:r>
        <w:rPr>
          <w:sz w:val="28"/>
          <w:szCs w:val="28"/>
        </w:rPr>
        <w:tab/>
        <w:t>ул.Снежная, д.17, д.9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Ул.Озерная, д.1/1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Ул.Лесная, д.20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>д.Дарьино: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ул.Ленина, д.5, д.7, д.9, д.73, д.75, д.68, д.36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>д.Войновка:</w:t>
      </w:r>
      <w:r>
        <w:rPr>
          <w:sz w:val="28"/>
          <w:szCs w:val="28"/>
        </w:rPr>
        <w:tab/>
        <w:t>ул.Центральная, д.3, д.27, д.29, д.31, д.33, д.2, д.28, д.30, д.32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>с.Антоновка:</w:t>
      </w:r>
      <w:r>
        <w:rPr>
          <w:sz w:val="28"/>
          <w:szCs w:val="28"/>
        </w:rPr>
        <w:tab/>
        <w:t>ул.Озерная, д.14</w:t>
      </w:r>
    </w:p>
    <w:p w:rsidR="00303B2A" w:rsidRDefault="00303B2A" w:rsidP="007E3B6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Ул.Школьная, д.5а, д.27/1, д.27/2, д.4, д.3/1</w:t>
      </w:r>
    </w:p>
    <w:p w:rsidR="00303B2A" w:rsidRDefault="00303B2A" w:rsidP="003F206F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Ул.Северная, д.2, д.12, д.16, д.27, д.33, д.35, д.39, д.37, д.41, д.54, д.52, д.34   </w:t>
      </w:r>
    </w:p>
    <w:p w:rsidR="00303B2A" w:rsidRDefault="00303B2A" w:rsidP="003F206F">
      <w:pPr>
        <w:ind w:left="2160"/>
        <w:rPr>
          <w:sz w:val="28"/>
          <w:szCs w:val="28"/>
        </w:rPr>
      </w:pPr>
      <w:r>
        <w:rPr>
          <w:sz w:val="28"/>
          <w:szCs w:val="28"/>
        </w:rPr>
        <w:t>Ул.Рабочая, д.15</w:t>
      </w:r>
    </w:p>
    <w:p w:rsidR="00303B2A" w:rsidRDefault="00303B2A" w:rsidP="003F206F">
      <w:pPr>
        <w:ind w:left="2160"/>
        <w:rPr>
          <w:sz w:val="28"/>
          <w:szCs w:val="28"/>
        </w:rPr>
      </w:pPr>
      <w:r>
        <w:rPr>
          <w:sz w:val="28"/>
          <w:szCs w:val="28"/>
        </w:rPr>
        <w:t>Ул.Луговая, д.11</w:t>
      </w:r>
    </w:p>
    <w:p w:rsidR="00303B2A" w:rsidRDefault="00303B2A" w:rsidP="003F206F">
      <w:pPr>
        <w:ind w:left="2160"/>
        <w:rPr>
          <w:sz w:val="28"/>
          <w:szCs w:val="28"/>
        </w:rPr>
      </w:pPr>
      <w:r>
        <w:rPr>
          <w:sz w:val="28"/>
          <w:szCs w:val="28"/>
        </w:rPr>
        <w:t>Ул.Полевая, д.2, д.4, д.65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>д.Тат.Саскуль:</w:t>
      </w:r>
      <w:r>
        <w:rPr>
          <w:sz w:val="28"/>
          <w:szCs w:val="28"/>
        </w:rPr>
        <w:tab/>
        <w:t>ул.Рабочая, д.8, д.42, д.33, д.31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Ул.Средняя, д.18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Ул.Школьная, д.11, д.12, д.19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Ул.Южная, д.5, д.3, д.9, д.29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>д.Софьино: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ул.Набережная, д.2</w:t>
      </w:r>
    </w:p>
    <w:p w:rsidR="00303B2A" w:rsidRDefault="00303B2A" w:rsidP="003F206F">
      <w:pPr>
        <w:rPr>
          <w:sz w:val="28"/>
          <w:szCs w:val="28"/>
        </w:rPr>
      </w:pPr>
      <w:r>
        <w:rPr>
          <w:sz w:val="28"/>
          <w:szCs w:val="28"/>
        </w:rPr>
        <w:t>д.Рус. Саскуль:</w:t>
      </w:r>
      <w:r>
        <w:rPr>
          <w:sz w:val="28"/>
          <w:szCs w:val="28"/>
        </w:rPr>
        <w:tab/>
        <w:t>ул.Ворошилова, д.5, д.7, д.11</w:t>
      </w:r>
    </w:p>
    <w:p w:rsidR="00303B2A" w:rsidRDefault="00303B2A" w:rsidP="003F206F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Ул.Мира, д.2 </w:t>
      </w:r>
    </w:p>
    <w:p w:rsidR="00303B2A" w:rsidRDefault="00303B2A" w:rsidP="003F206F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>Ул.Партизанская, д.8, д.3, д.5, д.13</w:t>
      </w:r>
    </w:p>
    <w:p w:rsidR="00303B2A" w:rsidRDefault="00303B2A" w:rsidP="003F206F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>Ул.Чапаева, д.2, д.11</w:t>
      </w:r>
    </w:p>
    <w:p w:rsidR="00303B2A" w:rsidRDefault="00303B2A" w:rsidP="003F206F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Ул.Ленина, д.6,д.11,д.13   </w:t>
      </w:r>
    </w:p>
    <w:p w:rsidR="00303B2A" w:rsidRDefault="00303B2A" w:rsidP="003F206F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Ул.Буденного, д.3, д.8, д.9, д.10, д.12, д.14, д.16, д.18, д.20, д.23, д.25    </w:t>
      </w:r>
    </w:p>
    <w:p w:rsidR="00303B2A" w:rsidRDefault="00303B2A" w:rsidP="00F91534">
      <w:pPr>
        <w:rPr>
          <w:sz w:val="28"/>
          <w:szCs w:val="28"/>
        </w:rPr>
      </w:pPr>
      <w:r>
        <w:rPr>
          <w:sz w:val="28"/>
          <w:szCs w:val="28"/>
        </w:rPr>
        <w:t>с.Ивановка: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ул.Придорожная, д.25</w:t>
      </w:r>
    </w:p>
    <w:p w:rsidR="00303B2A" w:rsidRDefault="00303B2A" w:rsidP="00F91534">
      <w:pPr>
        <w:rPr>
          <w:sz w:val="28"/>
          <w:szCs w:val="28"/>
        </w:rPr>
      </w:pPr>
      <w:r>
        <w:rPr>
          <w:sz w:val="28"/>
          <w:szCs w:val="28"/>
        </w:rPr>
        <w:t>Д.Луговая: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ул.Пионерская, д.7</w:t>
      </w:r>
    </w:p>
    <w:p w:rsidR="00303B2A" w:rsidRDefault="00303B2A" w:rsidP="00F9153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Ул.Озерная, д.1, д.4, д.7, д.9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03B2A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B2A" w:rsidRDefault="00303B2A">
      <w:r>
        <w:separator/>
      </w:r>
    </w:p>
  </w:endnote>
  <w:endnote w:type="continuationSeparator" w:id="1">
    <w:p w:rsidR="00303B2A" w:rsidRDefault="00303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B2A" w:rsidRDefault="00303B2A">
      <w:r>
        <w:separator/>
      </w:r>
    </w:p>
  </w:footnote>
  <w:footnote w:type="continuationSeparator" w:id="1">
    <w:p w:rsidR="00303B2A" w:rsidRDefault="00303B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1534"/>
    <w:rsid w:val="00F976C6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740</TotalTime>
  <Pages>2</Pages>
  <Words>1535</Words>
  <Characters>8752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66</cp:revision>
  <cp:lastPrinted>2015-12-07T09:10:00Z</cp:lastPrinted>
  <dcterms:created xsi:type="dcterms:W3CDTF">2013-05-15T07:51:00Z</dcterms:created>
  <dcterms:modified xsi:type="dcterms:W3CDTF">2015-12-07T09:11:00Z</dcterms:modified>
</cp:coreProperties>
</file>