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C3" w:rsidRPr="00824115" w:rsidRDefault="00934AC3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34AC3" w:rsidRPr="00824115" w:rsidTr="00A14EBD">
        <w:tc>
          <w:tcPr>
            <w:tcW w:w="4536" w:type="dxa"/>
            <w:tcBorders>
              <w:bottom w:val="nil"/>
            </w:tcBorders>
          </w:tcPr>
          <w:p w:rsidR="00934AC3" w:rsidRPr="00A14EBD" w:rsidRDefault="00934AC3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34AC3" w:rsidRPr="00A14EBD" w:rsidRDefault="00934AC3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34AC3" w:rsidRPr="00A14EBD" w:rsidRDefault="00934AC3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34AC3" w:rsidRPr="00A14EBD" w:rsidRDefault="00934AC3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34AC3" w:rsidRPr="00A14EBD" w:rsidRDefault="00934AC3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34AC3" w:rsidTr="00A14EBD">
        <w:tc>
          <w:tcPr>
            <w:tcW w:w="4536" w:type="dxa"/>
            <w:tcBorders>
              <w:top w:val="nil"/>
            </w:tcBorders>
          </w:tcPr>
          <w:p w:rsidR="00934AC3" w:rsidRPr="00A14EBD" w:rsidRDefault="00934AC3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34AC3" w:rsidRPr="00A14EBD" w:rsidRDefault="00934AC3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34AC3" w:rsidRPr="00A14EBD" w:rsidRDefault="00934AC3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34AC3" w:rsidRPr="00824115" w:rsidTr="00A14EBD">
        <w:tc>
          <w:tcPr>
            <w:tcW w:w="4536" w:type="dxa"/>
          </w:tcPr>
          <w:p w:rsidR="00934AC3" w:rsidRPr="00A14EBD" w:rsidRDefault="00934AC3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34AC3" w:rsidRPr="00A14EBD" w:rsidRDefault="00934AC3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34AC3" w:rsidRPr="00A14EBD" w:rsidRDefault="00934AC3" w:rsidP="00A14EBD">
            <w:pPr>
              <w:jc w:val="both"/>
              <w:rPr>
                <w:sz w:val="28"/>
                <w:szCs w:val="28"/>
              </w:rPr>
            </w:pPr>
          </w:p>
          <w:p w:rsidR="00934AC3" w:rsidRPr="00A14EBD" w:rsidRDefault="00934AC3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34AC3" w:rsidRPr="00A14EBD" w:rsidRDefault="00934AC3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34AC3" w:rsidRPr="00A14EBD" w:rsidRDefault="00934AC3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34AC3" w:rsidRDefault="00934AC3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34AC3" w:rsidTr="00A14EBD">
        <w:tc>
          <w:tcPr>
            <w:tcW w:w="3332" w:type="dxa"/>
          </w:tcPr>
          <w:p w:rsidR="00934AC3" w:rsidRPr="00A14EBD" w:rsidRDefault="00934AC3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11 » декабрь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934AC3" w:rsidRPr="00A14EBD" w:rsidRDefault="00934AC3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169</w:t>
            </w:r>
          </w:p>
        </w:tc>
        <w:tc>
          <w:tcPr>
            <w:tcW w:w="3333" w:type="dxa"/>
          </w:tcPr>
          <w:p w:rsidR="00934AC3" w:rsidRPr="00A14EBD" w:rsidRDefault="00934AC3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11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934AC3" w:rsidRDefault="00934AC3" w:rsidP="00D30238">
      <w:pPr>
        <w:jc w:val="both"/>
        <w:rPr>
          <w:sz w:val="28"/>
          <w:szCs w:val="28"/>
        </w:rPr>
      </w:pPr>
    </w:p>
    <w:p w:rsidR="00934AC3" w:rsidRPr="0057360E" w:rsidRDefault="00934AC3" w:rsidP="0057360E">
      <w:pPr>
        <w:rPr>
          <w:b/>
          <w:sz w:val="28"/>
          <w:szCs w:val="28"/>
        </w:rPr>
      </w:pPr>
    </w:p>
    <w:p w:rsidR="00934AC3" w:rsidRDefault="00934AC3" w:rsidP="0057360E"/>
    <w:p w:rsidR="00934AC3" w:rsidRDefault="00934AC3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34AC3" w:rsidRDefault="00934AC3" w:rsidP="0057360E">
      <w:pPr>
        <w:jc w:val="center"/>
        <w:rPr>
          <w:b/>
          <w:sz w:val="28"/>
          <w:szCs w:val="28"/>
        </w:rPr>
      </w:pPr>
    </w:p>
    <w:p w:rsidR="00934AC3" w:rsidRDefault="00934AC3" w:rsidP="0057360E">
      <w:pPr>
        <w:jc w:val="center"/>
        <w:rPr>
          <w:b/>
          <w:sz w:val="28"/>
          <w:szCs w:val="28"/>
        </w:rPr>
      </w:pPr>
    </w:p>
    <w:p w:rsidR="00934AC3" w:rsidRDefault="00934AC3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34AC3" w:rsidRDefault="00934AC3" w:rsidP="0057360E">
      <w:pPr>
        <w:jc w:val="both"/>
        <w:rPr>
          <w:sz w:val="28"/>
          <w:szCs w:val="28"/>
        </w:rPr>
      </w:pPr>
    </w:p>
    <w:p w:rsidR="00934AC3" w:rsidRDefault="00934AC3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34AC3" w:rsidRDefault="00934AC3" w:rsidP="0057360E">
      <w:pPr>
        <w:jc w:val="center"/>
        <w:rPr>
          <w:sz w:val="28"/>
          <w:szCs w:val="28"/>
        </w:rPr>
      </w:pPr>
    </w:p>
    <w:p w:rsidR="00934AC3" w:rsidRPr="009E5407" w:rsidRDefault="00934AC3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почтовый адрес: Республика Башкортостан, Гафурийский район, д.Белоозеровка, ул.Придорожная, д.4</w:t>
      </w:r>
    </w:p>
    <w:p w:rsidR="00934AC3" w:rsidRDefault="00934AC3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934AC3" w:rsidRDefault="00934AC3" w:rsidP="0057360E">
      <w:pPr>
        <w:rPr>
          <w:sz w:val="28"/>
          <w:szCs w:val="28"/>
        </w:rPr>
      </w:pPr>
    </w:p>
    <w:p w:rsidR="00934AC3" w:rsidRDefault="00934AC3" w:rsidP="0057360E">
      <w:pPr>
        <w:rPr>
          <w:sz w:val="28"/>
          <w:szCs w:val="28"/>
        </w:rPr>
      </w:pPr>
    </w:p>
    <w:p w:rsidR="00934AC3" w:rsidRDefault="00934AC3" w:rsidP="0057360E">
      <w:pPr>
        <w:rPr>
          <w:sz w:val="28"/>
          <w:szCs w:val="28"/>
        </w:rPr>
      </w:pPr>
    </w:p>
    <w:p w:rsidR="00934AC3" w:rsidRDefault="00934AC3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34AC3" w:rsidRDefault="00934AC3" w:rsidP="0057360E">
      <w:pPr>
        <w:rPr>
          <w:sz w:val="28"/>
          <w:szCs w:val="28"/>
        </w:rPr>
      </w:pPr>
    </w:p>
    <w:p w:rsidR="00934AC3" w:rsidRPr="009E5407" w:rsidRDefault="00934AC3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934AC3" w:rsidRDefault="00934AC3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sz w:val="16"/>
          <w:szCs w:val="16"/>
        </w:rPr>
      </w:pPr>
    </w:p>
    <w:p w:rsidR="00934AC3" w:rsidRDefault="00934AC3" w:rsidP="0057360E">
      <w:pPr>
        <w:rPr>
          <w:b/>
          <w:sz w:val="28"/>
          <w:szCs w:val="28"/>
        </w:rPr>
      </w:pPr>
    </w:p>
    <w:p w:rsidR="00934AC3" w:rsidRDefault="00934AC3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34AC3" w:rsidRDefault="00934AC3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34AC3" w:rsidRDefault="00934AC3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34AC3" w:rsidRDefault="00934AC3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34AC3" w:rsidRDefault="00934AC3" w:rsidP="007E3B69">
      <w:pPr>
        <w:rPr>
          <w:sz w:val="28"/>
          <w:szCs w:val="28"/>
        </w:rPr>
      </w:pPr>
    </w:p>
    <w:p w:rsidR="00934AC3" w:rsidRDefault="00934AC3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934AC3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AC3" w:rsidRDefault="00934AC3">
      <w:r>
        <w:separator/>
      </w:r>
    </w:p>
  </w:endnote>
  <w:endnote w:type="continuationSeparator" w:id="1">
    <w:p w:rsidR="00934AC3" w:rsidRDefault="00934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AC3" w:rsidRDefault="00934AC3">
      <w:r>
        <w:separator/>
      </w:r>
    </w:p>
  </w:footnote>
  <w:footnote w:type="continuationSeparator" w:id="1">
    <w:p w:rsidR="00934AC3" w:rsidRDefault="00934A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4294B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7E0"/>
    <w:rsid w:val="00661B87"/>
    <w:rsid w:val="006735D6"/>
    <w:rsid w:val="006821BE"/>
    <w:rsid w:val="00686086"/>
    <w:rsid w:val="00687BDF"/>
    <w:rsid w:val="00694A43"/>
    <w:rsid w:val="006A3302"/>
    <w:rsid w:val="006A7200"/>
    <w:rsid w:val="006C05FA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34AC3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707</TotalTime>
  <Pages>1</Pages>
  <Words>1335</Words>
  <Characters>7615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66</cp:revision>
  <cp:lastPrinted>2015-12-11T04:57:00Z</cp:lastPrinted>
  <dcterms:created xsi:type="dcterms:W3CDTF">2013-05-15T07:51:00Z</dcterms:created>
  <dcterms:modified xsi:type="dcterms:W3CDTF">2015-12-11T05:00:00Z</dcterms:modified>
</cp:coreProperties>
</file>