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AD9" w:rsidRDefault="007E7AD9" w:rsidP="00BA704C">
      <w:pPr>
        <w:pStyle w:val="Heading1"/>
        <w:rPr>
          <w:sz w:val="28"/>
          <w:szCs w:val="28"/>
        </w:rPr>
      </w:pPr>
    </w:p>
    <w:p w:rsidR="007E7AD9" w:rsidRPr="007A78A8" w:rsidRDefault="007E7AD9" w:rsidP="00BA704C">
      <w:pPr>
        <w:pStyle w:val="Heading1"/>
        <w:rPr>
          <w:sz w:val="28"/>
          <w:szCs w:val="28"/>
        </w:rPr>
      </w:pPr>
      <w:r w:rsidRPr="007A78A8">
        <w:rPr>
          <w:sz w:val="28"/>
          <w:szCs w:val="28"/>
        </w:rPr>
        <w:t xml:space="preserve">ПРОТОКОЛ </w:t>
      </w:r>
    </w:p>
    <w:p w:rsidR="007E7AD9" w:rsidRPr="007A78A8" w:rsidRDefault="007E7AD9" w:rsidP="00BA704C">
      <w:pPr>
        <w:rPr>
          <w:sz w:val="28"/>
          <w:szCs w:val="28"/>
        </w:rPr>
      </w:pPr>
    </w:p>
    <w:p w:rsidR="007E7AD9" w:rsidRPr="007A78A8" w:rsidRDefault="007E7AD9" w:rsidP="00BA704C">
      <w:pPr>
        <w:jc w:val="center"/>
        <w:rPr>
          <w:sz w:val="28"/>
          <w:szCs w:val="28"/>
        </w:rPr>
      </w:pPr>
    </w:p>
    <w:p w:rsidR="007E7AD9" w:rsidRDefault="007E7AD9" w:rsidP="00BA704C">
      <w:pPr>
        <w:jc w:val="center"/>
        <w:rPr>
          <w:sz w:val="28"/>
          <w:szCs w:val="28"/>
        </w:rPr>
      </w:pPr>
      <w:r>
        <w:rPr>
          <w:sz w:val="28"/>
          <w:szCs w:val="28"/>
        </w:rPr>
        <w:t>Заседания Совета Ветеранов</w:t>
      </w:r>
    </w:p>
    <w:p w:rsidR="007E7AD9" w:rsidRPr="007A78A8" w:rsidRDefault="007E7AD9" w:rsidP="00BA704C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сельского поселения Белоозерский сельсовет</w:t>
      </w:r>
    </w:p>
    <w:p w:rsidR="007E7AD9" w:rsidRPr="007A78A8" w:rsidRDefault="007E7AD9" w:rsidP="00BA704C">
      <w:pPr>
        <w:jc w:val="center"/>
        <w:rPr>
          <w:sz w:val="28"/>
          <w:szCs w:val="28"/>
        </w:rPr>
      </w:pPr>
      <w:r w:rsidRPr="007A78A8">
        <w:rPr>
          <w:sz w:val="28"/>
          <w:szCs w:val="28"/>
        </w:rPr>
        <w:t xml:space="preserve"> МР Гафурийский  район</w:t>
      </w:r>
    </w:p>
    <w:p w:rsidR="007E7AD9" w:rsidRPr="007A78A8" w:rsidRDefault="007E7AD9" w:rsidP="00BA704C">
      <w:pPr>
        <w:jc w:val="center"/>
        <w:rPr>
          <w:sz w:val="28"/>
          <w:szCs w:val="28"/>
        </w:rPr>
      </w:pPr>
    </w:p>
    <w:p w:rsidR="007E7AD9" w:rsidRDefault="007E7AD9" w:rsidP="00BA704C">
      <w:pPr>
        <w:jc w:val="center"/>
        <w:rPr>
          <w:sz w:val="28"/>
          <w:szCs w:val="28"/>
        </w:rPr>
      </w:pPr>
      <w:r w:rsidRPr="007A78A8">
        <w:rPr>
          <w:sz w:val="28"/>
          <w:szCs w:val="28"/>
        </w:rPr>
        <w:t xml:space="preserve">                                                               </w:t>
      </w:r>
      <w:r>
        <w:rPr>
          <w:sz w:val="28"/>
          <w:szCs w:val="28"/>
        </w:rPr>
        <w:t xml:space="preserve">                             </w:t>
      </w:r>
    </w:p>
    <w:p w:rsidR="007E7AD9" w:rsidRDefault="007E7AD9" w:rsidP="00675F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A78A8">
        <w:rPr>
          <w:sz w:val="28"/>
          <w:szCs w:val="28"/>
        </w:rPr>
        <w:t xml:space="preserve">от </w:t>
      </w:r>
      <w:r>
        <w:rPr>
          <w:sz w:val="28"/>
          <w:szCs w:val="28"/>
        </w:rPr>
        <w:t>01 декабря 2015</w:t>
      </w:r>
      <w:r w:rsidRPr="007A78A8">
        <w:rPr>
          <w:sz w:val="28"/>
          <w:szCs w:val="28"/>
        </w:rPr>
        <w:t xml:space="preserve"> года</w:t>
      </w:r>
    </w:p>
    <w:p w:rsidR="007E7AD9" w:rsidRDefault="007E7AD9" w:rsidP="00675FDA">
      <w:pPr>
        <w:jc w:val="both"/>
        <w:rPr>
          <w:sz w:val="28"/>
          <w:szCs w:val="28"/>
        </w:rPr>
      </w:pPr>
      <w:r>
        <w:rPr>
          <w:sz w:val="28"/>
          <w:szCs w:val="28"/>
        </w:rPr>
        <w:t>Присутствовали 31 человек: председатель Совета Ветеранов, члены Совета Ветеранов, представители администрации СП Белоозерский сельсовет, приглашенные.</w:t>
      </w:r>
    </w:p>
    <w:p w:rsidR="007E7AD9" w:rsidRDefault="007E7AD9" w:rsidP="00675FDA">
      <w:pPr>
        <w:jc w:val="both"/>
        <w:rPr>
          <w:sz w:val="28"/>
          <w:szCs w:val="28"/>
        </w:rPr>
      </w:pPr>
    </w:p>
    <w:p w:rsidR="007E7AD9" w:rsidRPr="00675FDA" w:rsidRDefault="007E7AD9" w:rsidP="00675FDA">
      <w:pPr>
        <w:jc w:val="both"/>
        <w:rPr>
          <w:b/>
          <w:sz w:val="28"/>
          <w:szCs w:val="28"/>
          <w:u w:val="single"/>
        </w:rPr>
      </w:pPr>
      <w:r w:rsidRPr="00675FDA">
        <w:rPr>
          <w:b/>
          <w:sz w:val="28"/>
          <w:szCs w:val="28"/>
          <w:u w:val="single"/>
        </w:rPr>
        <w:t>Повестка дня.</w:t>
      </w:r>
    </w:p>
    <w:p w:rsidR="007E7AD9" w:rsidRDefault="007E7AD9" w:rsidP="00675FDA">
      <w:pPr>
        <w:jc w:val="both"/>
        <w:rPr>
          <w:sz w:val="28"/>
          <w:szCs w:val="28"/>
        </w:rPr>
      </w:pPr>
      <w:r>
        <w:rPr>
          <w:sz w:val="28"/>
          <w:szCs w:val="28"/>
        </w:rPr>
        <w:t>1.Избрание нового состава Совета Ветеранов с.Белое Озеро</w:t>
      </w:r>
    </w:p>
    <w:p w:rsidR="007E7AD9" w:rsidRDefault="007E7AD9" w:rsidP="00675FDA">
      <w:pPr>
        <w:jc w:val="both"/>
        <w:rPr>
          <w:sz w:val="28"/>
          <w:szCs w:val="28"/>
        </w:rPr>
      </w:pPr>
      <w:r>
        <w:rPr>
          <w:sz w:val="28"/>
          <w:szCs w:val="28"/>
        </w:rPr>
        <w:t>2. Избрание председателя Совета Ветеранов</w:t>
      </w:r>
    </w:p>
    <w:p w:rsidR="007E7AD9" w:rsidRDefault="007E7AD9" w:rsidP="00675FDA">
      <w:pPr>
        <w:jc w:val="both"/>
        <w:rPr>
          <w:sz w:val="28"/>
          <w:szCs w:val="28"/>
        </w:rPr>
      </w:pPr>
      <w:r>
        <w:rPr>
          <w:sz w:val="28"/>
          <w:szCs w:val="28"/>
        </w:rPr>
        <w:t>3.Отчет Председателя Совета Ветеранов о проделанной работе  за истекший период 2014-2015гг.</w:t>
      </w:r>
    </w:p>
    <w:p w:rsidR="007E7AD9" w:rsidRDefault="007E7AD9" w:rsidP="00675FDA">
      <w:pPr>
        <w:jc w:val="both"/>
        <w:rPr>
          <w:sz w:val="28"/>
          <w:szCs w:val="28"/>
        </w:rPr>
      </w:pPr>
    </w:p>
    <w:p w:rsidR="007E7AD9" w:rsidRDefault="007E7AD9" w:rsidP="00675FDA">
      <w:pPr>
        <w:jc w:val="both"/>
        <w:rPr>
          <w:sz w:val="28"/>
          <w:szCs w:val="28"/>
        </w:rPr>
      </w:pPr>
      <w:r w:rsidRPr="00675FDA">
        <w:rPr>
          <w:b/>
          <w:sz w:val="28"/>
          <w:szCs w:val="28"/>
          <w:u w:val="single"/>
        </w:rPr>
        <w:t>1 вопрос:</w:t>
      </w:r>
      <w:r>
        <w:rPr>
          <w:sz w:val="28"/>
          <w:szCs w:val="28"/>
        </w:rPr>
        <w:t xml:space="preserve"> На отчетно - выборном собрании о работе Совета Ветеранов с.Белое Озеро  решено ввести в состав Совета Ветеранов Фаттахову Лялю Мансуровну вместо выбывшего по болезни председателя СВ по д.Татарский Саскуль Биккулова Вахита Магадеевича.</w:t>
      </w:r>
    </w:p>
    <w:p w:rsidR="007E7AD9" w:rsidRDefault="007E7AD9" w:rsidP="007738E5">
      <w:pPr>
        <w:rPr>
          <w:sz w:val="28"/>
          <w:szCs w:val="28"/>
        </w:rPr>
      </w:pPr>
    </w:p>
    <w:p w:rsidR="007E7AD9" w:rsidRDefault="007E7AD9" w:rsidP="007738E5">
      <w:pPr>
        <w:rPr>
          <w:sz w:val="28"/>
          <w:szCs w:val="28"/>
        </w:rPr>
      </w:pPr>
      <w:r>
        <w:rPr>
          <w:sz w:val="28"/>
          <w:szCs w:val="28"/>
        </w:rPr>
        <w:t>1.Мансуров Винат Рауфович</w:t>
      </w:r>
    </w:p>
    <w:p w:rsidR="007E7AD9" w:rsidRDefault="007E7AD9" w:rsidP="007738E5">
      <w:pPr>
        <w:rPr>
          <w:sz w:val="28"/>
          <w:szCs w:val="28"/>
        </w:rPr>
      </w:pPr>
      <w:r>
        <w:rPr>
          <w:sz w:val="28"/>
          <w:szCs w:val="28"/>
        </w:rPr>
        <w:t>2.Мещанинова Раиса Егоровна</w:t>
      </w:r>
    </w:p>
    <w:p w:rsidR="007E7AD9" w:rsidRDefault="007E7AD9" w:rsidP="007738E5">
      <w:pPr>
        <w:rPr>
          <w:sz w:val="28"/>
          <w:szCs w:val="28"/>
        </w:rPr>
      </w:pPr>
      <w:r>
        <w:rPr>
          <w:sz w:val="28"/>
          <w:szCs w:val="28"/>
        </w:rPr>
        <w:t>3.Ложкина Мария Александровна</w:t>
      </w:r>
    </w:p>
    <w:p w:rsidR="007E7AD9" w:rsidRDefault="007E7AD9" w:rsidP="007738E5">
      <w:pPr>
        <w:rPr>
          <w:sz w:val="28"/>
          <w:szCs w:val="28"/>
        </w:rPr>
      </w:pPr>
      <w:r>
        <w:rPr>
          <w:sz w:val="28"/>
          <w:szCs w:val="28"/>
        </w:rPr>
        <w:t>4.Дмитриева Мария Ильинична</w:t>
      </w:r>
    </w:p>
    <w:p w:rsidR="007E7AD9" w:rsidRDefault="007E7AD9" w:rsidP="007738E5">
      <w:pPr>
        <w:rPr>
          <w:sz w:val="28"/>
          <w:szCs w:val="28"/>
        </w:rPr>
      </w:pPr>
      <w:r>
        <w:rPr>
          <w:sz w:val="28"/>
          <w:szCs w:val="28"/>
        </w:rPr>
        <w:t>5.Зайкина Галина Степановна ( с.Белое Озеро)</w:t>
      </w:r>
    </w:p>
    <w:p w:rsidR="007E7AD9" w:rsidRDefault="007E7AD9" w:rsidP="007738E5">
      <w:pPr>
        <w:rPr>
          <w:sz w:val="28"/>
          <w:szCs w:val="28"/>
        </w:rPr>
      </w:pPr>
      <w:r>
        <w:rPr>
          <w:sz w:val="28"/>
          <w:szCs w:val="28"/>
        </w:rPr>
        <w:t>6.Хафизова Фарида Давлетовна</w:t>
      </w:r>
    </w:p>
    <w:p w:rsidR="007E7AD9" w:rsidRDefault="007E7AD9" w:rsidP="007738E5">
      <w:pPr>
        <w:rPr>
          <w:sz w:val="28"/>
          <w:szCs w:val="28"/>
        </w:rPr>
      </w:pPr>
      <w:r>
        <w:rPr>
          <w:sz w:val="28"/>
          <w:szCs w:val="28"/>
        </w:rPr>
        <w:t>7.Мухаметшина Фирдауса Минигалеевна</w:t>
      </w:r>
    </w:p>
    <w:p w:rsidR="007E7AD9" w:rsidRDefault="007E7AD9" w:rsidP="007738E5">
      <w:pPr>
        <w:rPr>
          <w:sz w:val="28"/>
          <w:szCs w:val="28"/>
        </w:rPr>
      </w:pPr>
      <w:r>
        <w:rPr>
          <w:sz w:val="28"/>
          <w:szCs w:val="28"/>
        </w:rPr>
        <w:t>8.Юнусова Зиля Нуриахметовна</w:t>
      </w:r>
    </w:p>
    <w:p w:rsidR="007E7AD9" w:rsidRDefault="007E7AD9" w:rsidP="007738E5">
      <w:pPr>
        <w:rPr>
          <w:sz w:val="28"/>
          <w:szCs w:val="28"/>
        </w:rPr>
      </w:pPr>
      <w:r>
        <w:rPr>
          <w:sz w:val="28"/>
          <w:szCs w:val="28"/>
        </w:rPr>
        <w:t>9.Долина Надежда Ивановна ( д.Русский Саскуль)</w:t>
      </w:r>
    </w:p>
    <w:p w:rsidR="007E7AD9" w:rsidRDefault="007E7AD9" w:rsidP="007738E5">
      <w:pPr>
        <w:rPr>
          <w:sz w:val="28"/>
          <w:szCs w:val="28"/>
        </w:rPr>
      </w:pPr>
      <w:r>
        <w:rPr>
          <w:sz w:val="28"/>
          <w:szCs w:val="28"/>
        </w:rPr>
        <w:t>10.Фаттахова Ляля Мансуровна ( д.Татарский Саскуль)</w:t>
      </w:r>
    </w:p>
    <w:p w:rsidR="007E7AD9" w:rsidRDefault="007E7AD9" w:rsidP="007738E5">
      <w:pPr>
        <w:rPr>
          <w:sz w:val="28"/>
          <w:szCs w:val="28"/>
        </w:rPr>
      </w:pPr>
      <w:r>
        <w:rPr>
          <w:sz w:val="28"/>
          <w:szCs w:val="28"/>
        </w:rPr>
        <w:t>11.Маленкова Надежда Ивановна ( с.Антоновка)</w:t>
      </w:r>
    </w:p>
    <w:p w:rsidR="007E7AD9" w:rsidRDefault="007E7AD9" w:rsidP="007738E5">
      <w:pPr>
        <w:rPr>
          <w:sz w:val="28"/>
          <w:szCs w:val="28"/>
        </w:rPr>
      </w:pPr>
      <w:r>
        <w:rPr>
          <w:sz w:val="28"/>
          <w:szCs w:val="28"/>
        </w:rPr>
        <w:t>12.Тухватуллина Гузель Сахиулловна</w:t>
      </w:r>
    </w:p>
    <w:p w:rsidR="007E7AD9" w:rsidRDefault="007E7AD9" w:rsidP="007738E5">
      <w:pPr>
        <w:rPr>
          <w:sz w:val="28"/>
          <w:szCs w:val="28"/>
        </w:rPr>
      </w:pPr>
    </w:p>
    <w:p w:rsidR="007E7AD9" w:rsidRDefault="007E7AD9" w:rsidP="00675FDA">
      <w:pPr>
        <w:jc w:val="both"/>
        <w:rPr>
          <w:sz w:val="28"/>
          <w:szCs w:val="28"/>
        </w:rPr>
      </w:pPr>
      <w:r w:rsidRPr="00675FDA">
        <w:rPr>
          <w:b/>
          <w:sz w:val="28"/>
          <w:szCs w:val="28"/>
          <w:u w:val="single"/>
        </w:rPr>
        <w:t>2 вопрос:</w:t>
      </w:r>
      <w:r>
        <w:rPr>
          <w:sz w:val="28"/>
          <w:szCs w:val="28"/>
        </w:rPr>
        <w:t xml:space="preserve">  Члены Совета Ветеранов сельского по селения Белоозерский сельсовет  вновь  единогласно избрали </w:t>
      </w:r>
      <w:r w:rsidRPr="00C11E56">
        <w:rPr>
          <w:b/>
          <w:sz w:val="28"/>
          <w:szCs w:val="28"/>
        </w:rPr>
        <w:t>председателем</w:t>
      </w:r>
      <w:r>
        <w:rPr>
          <w:sz w:val="28"/>
          <w:szCs w:val="28"/>
        </w:rPr>
        <w:t xml:space="preserve"> Совета Ветеранов Зайкину Галину Степановну.</w:t>
      </w:r>
    </w:p>
    <w:p w:rsidR="007E7AD9" w:rsidRDefault="007E7AD9" w:rsidP="00675FDA">
      <w:pPr>
        <w:jc w:val="both"/>
        <w:rPr>
          <w:sz w:val="28"/>
          <w:szCs w:val="28"/>
        </w:rPr>
      </w:pPr>
    </w:p>
    <w:p w:rsidR="007E7AD9" w:rsidRPr="00675FDA" w:rsidRDefault="007E7AD9" w:rsidP="00675FDA">
      <w:pPr>
        <w:jc w:val="both"/>
        <w:rPr>
          <w:b/>
          <w:sz w:val="28"/>
          <w:szCs w:val="28"/>
          <w:u w:val="single"/>
        </w:rPr>
      </w:pPr>
      <w:r w:rsidRPr="00675FDA">
        <w:rPr>
          <w:b/>
          <w:sz w:val="28"/>
          <w:szCs w:val="28"/>
          <w:u w:val="single"/>
        </w:rPr>
        <w:t xml:space="preserve">3 вопрос: </w:t>
      </w:r>
    </w:p>
    <w:p w:rsidR="007E7AD9" w:rsidRDefault="007E7AD9" w:rsidP="00675FDA">
      <w:pPr>
        <w:jc w:val="both"/>
        <w:rPr>
          <w:sz w:val="28"/>
          <w:szCs w:val="28"/>
        </w:rPr>
      </w:pPr>
    </w:p>
    <w:p w:rsidR="007E7AD9" w:rsidRPr="007A78A8" w:rsidRDefault="007E7AD9" w:rsidP="00675FDA">
      <w:pPr>
        <w:jc w:val="both"/>
        <w:rPr>
          <w:sz w:val="28"/>
          <w:szCs w:val="28"/>
        </w:rPr>
      </w:pPr>
      <w:r>
        <w:rPr>
          <w:sz w:val="28"/>
          <w:szCs w:val="28"/>
        </w:rPr>
        <w:t>Совет Ветеранов сельского поселения Белоозерский сельсовет ставит перед собой следующие цели и задачи и последовательно их выполняет.</w:t>
      </w:r>
    </w:p>
    <w:p w:rsidR="007E7AD9" w:rsidRPr="0091122A" w:rsidRDefault="007E7AD9" w:rsidP="00675FDA">
      <w:pPr>
        <w:pStyle w:val="NormalWeb"/>
        <w:shd w:val="clear" w:color="auto" w:fill="FFFFFF"/>
        <w:spacing w:line="253" w:lineRule="atLeast"/>
        <w:jc w:val="both"/>
        <w:rPr>
          <w:sz w:val="28"/>
          <w:szCs w:val="28"/>
        </w:rPr>
      </w:pPr>
      <w:r w:rsidRPr="00FB0DE7">
        <w:rPr>
          <w:b/>
          <w:sz w:val="28"/>
          <w:szCs w:val="28"/>
          <w:u w:val="single"/>
        </w:rPr>
        <w:t>Цели:</w:t>
      </w:r>
      <w:r w:rsidRPr="00C11E56">
        <w:rPr>
          <w:sz w:val="28"/>
          <w:szCs w:val="28"/>
        </w:rPr>
        <w:br/>
      </w:r>
      <w:r w:rsidRPr="0091122A">
        <w:rPr>
          <w:sz w:val="28"/>
          <w:szCs w:val="28"/>
        </w:rPr>
        <w:t>- защита гражданских, социально-экономических, трудовых, личных прав и свобод лиц старшего поколения;</w:t>
      </w:r>
    </w:p>
    <w:p w:rsidR="007E7AD9" w:rsidRPr="0091122A" w:rsidRDefault="007E7AD9" w:rsidP="00675FDA">
      <w:pPr>
        <w:pStyle w:val="NormalWeb"/>
        <w:shd w:val="clear" w:color="auto" w:fill="FFFFFF"/>
        <w:spacing w:line="253" w:lineRule="atLeast"/>
        <w:jc w:val="both"/>
        <w:rPr>
          <w:sz w:val="28"/>
          <w:szCs w:val="28"/>
        </w:rPr>
      </w:pPr>
      <w:r w:rsidRPr="0091122A">
        <w:rPr>
          <w:sz w:val="28"/>
          <w:szCs w:val="28"/>
        </w:rPr>
        <w:t>- добиваться улучшения их материального благосостояния, жилищных условий, торгового, бытового, медицинского и других видов обслуживания.</w:t>
      </w:r>
    </w:p>
    <w:p w:rsidR="007E7AD9" w:rsidRPr="0091122A" w:rsidRDefault="007E7AD9" w:rsidP="00675FDA">
      <w:pPr>
        <w:pStyle w:val="Heading4"/>
        <w:shd w:val="clear" w:color="auto" w:fill="FFFFFF"/>
        <w:spacing w:line="240" w:lineRule="atLeast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91122A">
        <w:rPr>
          <w:rStyle w:val="Strong"/>
          <w:rFonts w:ascii="Times New Roman" w:hAnsi="Times New Roman"/>
          <w:b/>
          <w:bCs/>
          <w:color w:val="auto"/>
          <w:sz w:val="28"/>
          <w:szCs w:val="28"/>
        </w:rPr>
        <w:t> </w:t>
      </w:r>
    </w:p>
    <w:p w:rsidR="007E7AD9" w:rsidRPr="0091122A" w:rsidRDefault="007E7AD9" w:rsidP="00675FDA">
      <w:pPr>
        <w:pStyle w:val="NormalWeb"/>
        <w:shd w:val="clear" w:color="auto" w:fill="FFFFFF"/>
        <w:spacing w:line="253" w:lineRule="atLeast"/>
        <w:jc w:val="both"/>
        <w:rPr>
          <w:sz w:val="28"/>
          <w:szCs w:val="28"/>
        </w:rPr>
      </w:pPr>
      <w:r w:rsidRPr="00FB0DE7">
        <w:rPr>
          <w:b/>
          <w:sz w:val="28"/>
          <w:szCs w:val="28"/>
          <w:u w:val="single"/>
        </w:rPr>
        <w:t>Задачи:</w:t>
      </w:r>
      <w:r w:rsidRPr="0091122A">
        <w:rPr>
          <w:sz w:val="28"/>
          <w:szCs w:val="28"/>
        </w:rPr>
        <w:br/>
        <w:t>- участвует в работе сельского поселения</w:t>
      </w:r>
      <w:r>
        <w:rPr>
          <w:sz w:val="28"/>
          <w:szCs w:val="28"/>
        </w:rPr>
        <w:t xml:space="preserve"> Белоозерский сельсовет </w:t>
      </w:r>
      <w:r w:rsidRPr="0091122A">
        <w:rPr>
          <w:sz w:val="28"/>
          <w:szCs w:val="28"/>
        </w:rPr>
        <w:t xml:space="preserve"> при обсуждении вопросов жизни ветеранов;</w:t>
      </w:r>
      <w:r w:rsidRPr="0091122A">
        <w:rPr>
          <w:sz w:val="28"/>
          <w:szCs w:val="28"/>
        </w:rPr>
        <w:br/>
      </w:r>
      <w:r w:rsidRPr="0091122A">
        <w:rPr>
          <w:sz w:val="28"/>
          <w:szCs w:val="28"/>
        </w:rPr>
        <w:br/>
        <w:t>- в порядке, определённом законодательством, осуществляет общественный контроль за выполнением Федерального Закона «О ветеранах», законодательства о социальной защите инвалидов, о пенсионном обеспечении и льготах, установленных ветеранам, пенсионерам и инвалидам, привлечением их к посильному труду, к производственно-хозяйственной деятельности, к проведению благотворительной работы;</w:t>
      </w:r>
      <w:r w:rsidRPr="0091122A">
        <w:rPr>
          <w:sz w:val="28"/>
          <w:szCs w:val="28"/>
        </w:rPr>
        <w:br/>
        <w:t> </w:t>
      </w:r>
      <w:r w:rsidRPr="0091122A">
        <w:rPr>
          <w:sz w:val="28"/>
          <w:szCs w:val="28"/>
        </w:rPr>
        <w:br/>
        <w:t>- содействует утверждению в обществе высоких нравственных и духовных ценностей, сохранению и обогащению национальной культуры и традиций народа привлечению ветеранов к участию в патриотическом воспитании молодёжи, передаче ей традиций в труде и служении Отечеству; </w:t>
      </w:r>
      <w:r w:rsidRPr="0091122A">
        <w:rPr>
          <w:sz w:val="28"/>
          <w:szCs w:val="28"/>
        </w:rPr>
        <w:br/>
      </w:r>
      <w:r w:rsidRPr="0091122A">
        <w:rPr>
          <w:sz w:val="28"/>
          <w:szCs w:val="28"/>
        </w:rPr>
        <w:br/>
        <w:t>- участвует в работе по надлежащему содержанию памятников, обелисков и мемориальных досок, с целью увековечения подвигов людей;</w:t>
      </w:r>
    </w:p>
    <w:p w:rsidR="007E7AD9" w:rsidRPr="0091122A" w:rsidRDefault="007E7AD9" w:rsidP="00675FDA">
      <w:pPr>
        <w:pStyle w:val="NormalWeb"/>
        <w:shd w:val="clear" w:color="auto" w:fill="FFFFFF"/>
        <w:spacing w:line="253" w:lineRule="atLeast"/>
        <w:jc w:val="both"/>
        <w:rPr>
          <w:sz w:val="28"/>
          <w:szCs w:val="28"/>
        </w:rPr>
      </w:pPr>
      <w:r w:rsidRPr="0091122A">
        <w:rPr>
          <w:sz w:val="28"/>
          <w:szCs w:val="28"/>
        </w:rPr>
        <w:t>- проводит встречи и другие мероприятия для пропаганды своей деятельности, привлечения средств и внимания общественности, организаций и частных лиц к проблемам и нуждам ветеранов.</w:t>
      </w:r>
    </w:p>
    <w:p w:rsidR="007E7AD9" w:rsidRDefault="007E7AD9" w:rsidP="00675FDA">
      <w:pPr>
        <w:pStyle w:val="NormalWeb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В сельском поселении Белоозерский сельсовет МР Гафурийский район Республики Башкортостан в 12 населенных пунктах с населением более 4-х тысяч человек  1184 пенсионного возраста.</w:t>
      </w:r>
    </w:p>
    <w:p w:rsidR="007E7AD9" w:rsidRPr="00877297" w:rsidRDefault="007E7AD9" w:rsidP="00675FDA">
      <w:pPr>
        <w:pStyle w:val="NormalWeb"/>
        <w:shd w:val="clear" w:color="auto" w:fill="FFFFFF"/>
        <w:jc w:val="both"/>
        <w:rPr>
          <w:sz w:val="28"/>
          <w:szCs w:val="28"/>
        </w:rPr>
      </w:pPr>
      <w:r w:rsidRPr="00877297">
        <w:rPr>
          <w:sz w:val="28"/>
          <w:szCs w:val="28"/>
        </w:rPr>
        <w:t>В течение 201</w:t>
      </w:r>
      <w:r>
        <w:rPr>
          <w:sz w:val="28"/>
          <w:szCs w:val="28"/>
        </w:rPr>
        <w:t>5</w:t>
      </w:r>
      <w:r w:rsidRPr="00877297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772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члены </w:t>
      </w:r>
      <w:r w:rsidRPr="00877297">
        <w:rPr>
          <w:sz w:val="28"/>
          <w:szCs w:val="28"/>
        </w:rPr>
        <w:t xml:space="preserve">Совета ветеранов и специалисты администрации активно проводили работу по выявлению пенсионеров, относящихся к категории «Дети войны». В настоящее время на территории </w:t>
      </w:r>
      <w:r>
        <w:rPr>
          <w:sz w:val="28"/>
          <w:szCs w:val="28"/>
        </w:rPr>
        <w:t>Белоозерского</w:t>
      </w:r>
      <w:r w:rsidRPr="00877297">
        <w:rPr>
          <w:sz w:val="28"/>
          <w:szCs w:val="28"/>
        </w:rPr>
        <w:t xml:space="preserve"> сельского поселения проживают:</w:t>
      </w:r>
    </w:p>
    <w:p w:rsidR="007E7AD9" w:rsidRPr="00877297" w:rsidRDefault="007E7AD9" w:rsidP="0087729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Pr="00877297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а</w:t>
      </w:r>
      <w:r w:rsidRPr="00877297">
        <w:rPr>
          <w:sz w:val="28"/>
          <w:szCs w:val="28"/>
        </w:rPr>
        <w:t xml:space="preserve"> ВОВ</w:t>
      </w:r>
    </w:p>
    <w:p w:rsidR="007E7AD9" w:rsidRPr="00877297" w:rsidRDefault="007E7AD9" w:rsidP="0087729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15</w:t>
      </w:r>
      <w:r w:rsidRPr="00877297">
        <w:rPr>
          <w:sz w:val="28"/>
          <w:szCs w:val="28"/>
        </w:rPr>
        <w:t xml:space="preserve"> вдов участников</w:t>
      </w:r>
      <w:r>
        <w:rPr>
          <w:sz w:val="28"/>
          <w:szCs w:val="28"/>
        </w:rPr>
        <w:t xml:space="preserve"> </w:t>
      </w:r>
      <w:r w:rsidRPr="00877297">
        <w:rPr>
          <w:sz w:val="28"/>
          <w:szCs w:val="28"/>
        </w:rPr>
        <w:t>(погибших) ВОВ</w:t>
      </w:r>
    </w:p>
    <w:p w:rsidR="007E7AD9" w:rsidRPr="00877297" w:rsidRDefault="007E7AD9" w:rsidP="0087729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50</w:t>
      </w:r>
      <w:r w:rsidRPr="00877297">
        <w:rPr>
          <w:sz w:val="28"/>
          <w:szCs w:val="28"/>
        </w:rPr>
        <w:t xml:space="preserve"> тружеников тыла</w:t>
      </w:r>
    </w:p>
    <w:p w:rsidR="007E7AD9" w:rsidRPr="00877297" w:rsidRDefault="007E7AD9" w:rsidP="0087729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476 </w:t>
      </w:r>
      <w:r w:rsidRPr="00877297">
        <w:rPr>
          <w:sz w:val="28"/>
          <w:szCs w:val="28"/>
        </w:rPr>
        <w:t>ветеранов труда</w:t>
      </w:r>
    </w:p>
    <w:p w:rsidR="007E7AD9" w:rsidRPr="00877297" w:rsidRDefault="007E7AD9" w:rsidP="0087729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6</w:t>
      </w:r>
      <w:r w:rsidRPr="00877297">
        <w:rPr>
          <w:sz w:val="28"/>
          <w:szCs w:val="28"/>
        </w:rPr>
        <w:t xml:space="preserve"> участников боевых действий</w:t>
      </w:r>
    </w:p>
    <w:p w:rsidR="007E7AD9" w:rsidRPr="00877297" w:rsidRDefault="007E7AD9" w:rsidP="0087729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309</w:t>
      </w:r>
      <w:r w:rsidRPr="00877297">
        <w:rPr>
          <w:sz w:val="28"/>
          <w:szCs w:val="28"/>
        </w:rPr>
        <w:t xml:space="preserve"> инвалидов.</w:t>
      </w:r>
    </w:p>
    <w:p w:rsidR="007E7AD9" w:rsidRDefault="007E7AD9" w:rsidP="00675FDA">
      <w:pPr>
        <w:pStyle w:val="NormalWeb"/>
        <w:shd w:val="clear" w:color="auto" w:fill="FFFFFF"/>
        <w:jc w:val="both"/>
        <w:rPr>
          <w:sz w:val="28"/>
          <w:szCs w:val="28"/>
        </w:rPr>
      </w:pPr>
      <w:r w:rsidRPr="00877297">
        <w:rPr>
          <w:sz w:val="28"/>
          <w:szCs w:val="28"/>
        </w:rPr>
        <w:t>Совет ветеранов совместно с администрацией</w:t>
      </w:r>
      <w:r>
        <w:rPr>
          <w:sz w:val="28"/>
          <w:szCs w:val="28"/>
        </w:rPr>
        <w:t xml:space="preserve"> сельского поселения в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>.</w:t>
      </w:r>
      <w:r w:rsidRPr="00877297">
        <w:rPr>
          <w:sz w:val="28"/>
          <w:szCs w:val="28"/>
        </w:rPr>
        <w:t xml:space="preserve"> приняли участие</w:t>
      </w:r>
      <w:r>
        <w:rPr>
          <w:sz w:val="28"/>
          <w:szCs w:val="28"/>
        </w:rPr>
        <w:t>:</w:t>
      </w:r>
    </w:p>
    <w:p w:rsidR="007E7AD9" w:rsidRDefault="007E7AD9" w:rsidP="00675FDA">
      <w:pPr>
        <w:pStyle w:val="NormalWeb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77297">
        <w:rPr>
          <w:sz w:val="28"/>
          <w:szCs w:val="28"/>
        </w:rPr>
        <w:t xml:space="preserve"> в праздновании </w:t>
      </w:r>
      <w:r>
        <w:rPr>
          <w:sz w:val="28"/>
          <w:szCs w:val="28"/>
        </w:rPr>
        <w:t>70-й</w:t>
      </w:r>
      <w:r w:rsidRPr="00877297">
        <w:rPr>
          <w:sz w:val="28"/>
          <w:szCs w:val="28"/>
        </w:rPr>
        <w:t xml:space="preserve"> годовщины Дня победы – митинги </w:t>
      </w:r>
      <w:r>
        <w:rPr>
          <w:sz w:val="28"/>
          <w:szCs w:val="28"/>
        </w:rPr>
        <w:t>проводились во всех школах сельского поселения Белоозерский сельсовет с возложением венков к обелискам</w:t>
      </w:r>
      <w:r w:rsidRPr="00877297">
        <w:rPr>
          <w:sz w:val="28"/>
          <w:szCs w:val="28"/>
        </w:rPr>
        <w:t>,</w:t>
      </w:r>
      <w:r>
        <w:rPr>
          <w:sz w:val="28"/>
          <w:szCs w:val="28"/>
        </w:rPr>
        <w:t xml:space="preserve"> в школах проводились классные часы с участием Ветеранов труда, участников боевых действий, участников ВОВ,</w:t>
      </w:r>
      <w:r w:rsidRPr="00877297">
        <w:rPr>
          <w:sz w:val="28"/>
          <w:szCs w:val="28"/>
        </w:rPr>
        <w:t xml:space="preserve"> проводились чаепития в школах </w:t>
      </w:r>
      <w:r>
        <w:rPr>
          <w:sz w:val="28"/>
          <w:szCs w:val="28"/>
        </w:rPr>
        <w:t>СП Белоозерский сельсовет</w:t>
      </w:r>
      <w:r w:rsidRPr="00877297">
        <w:rPr>
          <w:sz w:val="28"/>
          <w:szCs w:val="28"/>
        </w:rPr>
        <w:t>.</w:t>
      </w:r>
    </w:p>
    <w:p w:rsidR="007E7AD9" w:rsidRDefault="007E7AD9" w:rsidP="00675FDA">
      <w:pPr>
        <w:pStyle w:val="NormalWeb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- активно участвовали в проведении праздника «День пожилых людей»;</w:t>
      </w:r>
    </w:p>
    <w:p w:rsidR="007E7AD9" w:rsidRPr="00877297" w:rsidRDefault="007E7AD9" w:rsidP="00675FDA">
      <w:pPr>
        <w:pStyle w:val="NormalWeb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7729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877297">
        <w:rPr>
          <w:sz w:val="28"/>
          <w:szCs w:val="28"/>
        </w:rPr>
        <w:t>ровели праздник, посвященный Дню защитника Отечества, пенсионеры сами читали стихи, поздравления, пели песни, дети активно принимали участие в концертах</w:t>
      </w:r>
      <w:r>
        <w:rPr>
          <w:sz w:val="28"/>
          <w:szCs w:val="28"/>
        </w:rPr>
        <w:t>;</w:t>
      </w:r>
    </w:p>
    <w:p w:rsidR="007E7AD9" w:rsidRDefault="007E7AD9" w:rsidP="00675FDA">
      <w:pPr>
        <w:pStyle w:val="NormalWeb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-п</w:t>
      </w:r>
      <w:r w:rsidRPr="00877297">
        <w:rPr>
          <w:sz w:val="28"/>
          <w:szCs w:val="28"/>
        </w:rPr>
        <w:t xml:space="preserve">ринимали активное участие в </w:t>
      </w:r>
      <w:r>
        <w:rPr>
          <w:sz w:val="28"/>
          <w:szCs w:val="28"/>
        </w:rPr>
        <w:t>праздниках «Здравствуйте, односельчане»</w:t>
      </w:r>
      <w:r w:rsidRPr="00877297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</w:p>
    <w:p w:rsidR="007E7AD9" w:rsidRDefault="007E7AD9" w:rsidP="00675FDA">
      <w:pPr>
        <w:pStyle w:val="NormalWeb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- принимали участие в ярмарках сельхозпродукции, проводимых совместно с администрацией сельского поселения;</w:t>
      </w:r>
      <w:r w:rsidRPr="00877297">
        <w:rPr>
          <w:sz w:val="28"/>
          <w:szCs w:val="28"/>
        </w:rPr>
        <w:br/>
      </w:r>
    </w:p>
    <w:p w:rsidR="007E7AD9" w:rsidRDefault="007E7AD9" w:rsidP="00675FDA">
      <w:pPr>
        <w:pStyle w:val="NormalWeb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-участвовали в митинге «День Неизвестного Солдата» с возложением венков к обелискам;</w:t>
      </w:r>
    </w:p>
    <w:p w:rsidR="007E7AD9" w:rsidRPr="00506D35" w:rsidRDefault="007E7AD9" w:rsidP="00506D35">
      <w:pPr>
        <w:pStyle w:val="NormalWeb"/>
        <w:shd w:val="clear" w:color="auto" w:fill="FFFFFF"/>
        <w:jc w:val="both"/>
        <w:rPr>
          <w:sz w:val="28"/>
          <w:szCs w:val="28"/>
        </w:rPr>
      </w:pPr>
      <w:r w:rsidRPr="00506D35">
        <w:rPr>
          <w:sz w:val="28"/>
          <w:szCs w:val="28"/>
        </w:rPr>
        <w:t>- члены Совета совместно с работниками администрации обходили домовладения ветеранов - пенсионеров  тружеников тыла, одиноко проживающих и выявляли нужды в необходимости ремонта и т.д. в связи с празднованием 70-летия со Дня Победы.</w:t>
      </w:r>
    </w:p>
    <w:p w:rsidR="007E7AD9" w:rsidRPr="00506D35" w:rsidRDefault="007E7AD9" w:rsidP="00506D35">
      <w:pPr>
        <w:pStyle w:val="NormalWeb"/>
        <w:shd w:val="clear" w:color="auto" w:fill="FFFFFF"/>
        <w:jc w:val="both"/>
        <w:rPr>
          <w:sz w:val="28"/>
          <w:szCs w:val="28"/>
        </w:rPr>
      </w:pPr>
      <w:r w:rsidRPr="00506D35">
        <w:rPr>
          <w:sz w:val="28"/>
          <w:szCs w:val="28"/>
        </w:rPr>
        <w:t>- под контроль Совета взято обеспечение дровами пенсионеров и ветеранов, организация вывозки мусора от пожилого населения. Попытка контролировать содержание сельского кладбища не увенчалась успехом, хотя соответствующие нормативно-правовые акты приняты: Правила оказания ритуальных услуг и содержания мест захоронения разработаны и приняты, есть соответствующее решение Совета депутатов, однако жители с трудом воспринимают подобные «изменения» , поэтому проблема осталась. Субботники по благоустройству кладбищ проходили и проходят с неизменным участием членов Совета Ветеранов;</w:t>
      </w:r>
    </w:p>
    <w:p w:rsidR="007E7AD9" w:rsidRPr="00506D35" w:rsidRDefault="007E7AD9" w:rsidP="00506D35">
      <w:pPr>
        <w:pStyle w:val="NormalWeb"/>
        <w:shd w:val="clear" w:color="auto" w:fill="FFFFFF"/>
        <w:jc w:val="both"/>
        <w:rPr>
          <w:sz w:val="28"/>
          <w:szCs w:val="28"/>
        </w:rPr>
      </w:pPr>
      <w:r w:rsidRPr="00506D35">
        <w:rPr>
          <w:sz w:val="28"/>
          <w:szCs w:val="28"/>
        </w:rPr>
        <w:t xml:space="preserve">- на заседании Совета ветеранов решили принять участие в акции «Бессмертный полк», пригласили поучаствовать всех жителей СП Белоозерский сельсовет - с населением была проведена большая работа, было принесено много фотографий фронтовиков и тружеников тыла. В музеях школ оформлены стенды, изготавливаются </w:t>
      </w:r>
      <w:r>
        <w:rPr>
          <w:sz w:val="28"/>
          <w:szCs w:val="28"/>
        </w:rPr>
        <w:t xml:space="preserve">новые </w:t>
      </w:r>
      <w:r w:rsidRPr="00506D35">
        <w:rPr>
          <w:sz w:val="28"/>
          <w:szCs w:val="28"/>
        </w:rPr>
        <w:t>штендеры для принятия учас</w:t>
      </w:r>
      <w:r>
        <w:rPr>
          <w:sz w:val="28"/>
          <w:szCs w:val="28"/>
        </w:rPr>
        <w:t xml:space="preserve">тия в мероприятии  9 мая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>;</w:t>
      </w:r>
      <w:r w:rsidRPr="00506D35">
        <w:rPr>
          <w:sz w:val="28"/>
          <w:szCs w:val="28"/>
        </w:rPr>
        <w:t xml:space="preserve"> </w:t>
      </w:r>
    </w:p>
    <w:p w:rsidR="007E7AD9" w:rsidRDefault="007E7AD9" w:rsidP="00675FDA">
      <w:pPr>
        <w:pStyle w:val="NormalWeb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- совместно с общественными комиссиями посещали неблагополучные семьи, проводили профилактические беседы с молодежью.</w:t>
      </w:r>
    </w:p>
    <w:p w:rsidR="007E7AD9" w:rsidRDefault="007E7AD9" w:rsidP="00675FDA">
      <w:pPr>
        <w:pStyle w:val="NormalWeb"/>
        <w:shd w:val="clear" w:color="auto" w:fill="FFFFFF"/>
        <w:jc w:val="both"/>
        <w:rPr>
          <w:sz w:val="28"/>
          <w:szCs w:val="28"/>
        </w:rPr>
      </w:pPr>
      <w:r w:rsidRPr="00877297">
        <w:rPr>
          <w:sz w:val="28"/>
          <w:szCs w:val="28"/>
        </w:rPr>
        <w:t>Считаю, что члены Совета ветеранов принимают активное участие в общественной жизни поселения и призыва</w:t>
      </w:r>
      <w:r>
        <w:rPr>
          <w:sz w:val="28"/>
          <w:szCs w:val="28"/>
        </w:rPr>
        <w:t>ют</w:t>
      </w:r>
      <w:r w:rsidRPr="00877297">
        <w:rPr>
          <w:sz w:val="28"/>
          <w:szCs w:val="28"/>
        </w:rPr>
        <w:t xml:space="preserve"> молодое поколение быть неравнодушными и активизировать свою деятельность на благо всем нам!</w:t>
      </w:r>
    </w:p>
    <w:p w:rsidR="007E7AD9" w:rsidRDefault="007E7AD9" w:rsidP="00675FDA">
      <w:pPr>
        <w:pStyle w:val="NormalWeb"/>
        <w:shd w:val="clear" w:color="auto" w:fill="FFFFFF"/>
        <w:jc w:val="both"/>
        <w:rPr>
          <w:sz w:val="28"/>
          <w:szCs w:val="28"/>
        </w:rPr>
      </w:pPr>
      <w:r w:rsidRPr="00506D35">
        <w:rPr>
          <w:b/>
          <w:sz w:val="28"/>
          <w:szCs w:val="28"/>
        </w:rPr>
        <w:t>Принято решение</w:t>
      </w:r>
      <w:r>
        <w:rPr>
          <w:sz w:val="28"/>
          <w:szCs w:val="28"/>
        </w:rPr>
        <w:t>: считать работу Совета Ветеранов  сельского поселения Белоозерский сельсовет удовлетворительной.</w:t>
      </w:r>
    </w:p>
    <w:p w:rsidR="007E7AD9" w:rsidRPr="00877297" w:rsidRDefault="007E7AD9" w:rsidP="00675FDA">
      <w:pPr>
        <w:pStyle w:val="NormalWeb"/>
        <w:shd w:val="clear" w:color="auto" w:fill="FFFFFF"/>
        <w:jc w:val="both"/>
        <w:rPr>
          <w:sz w:val="28"/>
          <w:szCs w:val="28"/>
        </w:rPr>
      </w:pPr>
      <w:r w:rsidRPr="00877297">
        <w:rPr>
          <w:sz w:val="28"/>
          <w:szCs w:val="28"/>
        </w:rPr>
        <w:t>Председатели Совета ветеранов сельского поселения</w:t>
      </w:r>
      <w:r>
        <w:rPr>
          <w:sz w:val="28"/>
          <w:szCs w:val="28"/>
        </w:rPr>
        <w:t xml:space="preserve"> Белоозерский  сельсовет </w:t>
      </w:r>
      <w:r w:rsidRPr="00877297">
        <w:rPr>
          <w:sz w:val="28"/>
          <w:szCs w:val="28"/>
        </w:rPr>
        <w:t xml:space="preserve"> и контактные телефоны:</w:t>
      </w:r>
    </w:p>
    <w:tbl>
      <w:tblPr>
        <w:tblW w:w="0" w:type="auto"/>
        <w:tblInd w:w="-7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815"/>
        <w:gridCol w:w="2648"/>
        <w:gridCol w:w="2666"/>
      </w:tblGrid>
      <w:tr w:rsidR="007E7AD9" w:rsidRPr="00877297" w:rsidTr="00AB20C3">
        <w:tc>
          <w:tcPr>
            <w:tcW w:w="3815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05AF29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7E7AD9" w:rsidRPr="00877297" w:rsidRDefault="007E7AD9">
            <w:pPr>
              <w:jc w:val="center"/>
              <w:rPr>
                <w:sz w:val="28"/>
                <w:szCs w:val="28"/>
              </w:rPr>
            </w:pPr>
            <w:r w:rsidRPr="00877297">
              <w:rPr>
                <w:sz w:val="28"/>
                <w:szCs w:val="28"/>
              </w:rPr>
              <w:t>Фамилия Имя Отчество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05AF29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7E7AD9" w:rsidRPr="00877297" w:rsidRDefault="007E7AD9">
            <w:pPr>
              <w:jc w:val="center"/>
              <w:rPr>
                <w:sz w:val="28"/>
                <w:szCs w:val="28"/>
              </w:rPr>
            </w:pPr>
            <w:r w:rsidRPr="00877297"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05AF29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7E7AD9" w:rsidRPr="00877297" w:rsidRDefault="007E7AD9">
            <w:pPr>
              <w:jc w:val="center"/>
              <w:rPr>
                <w:sz w:val="28"/>
                <w:szCs w:val="28"/>
              </w:rPr>
            </w:pPr>
            <w:r w:rsidRPr="00877297">
              <w:rPr>
                <w:sz w:val="28"/>
                <w:szCs w:val="28"/>
              </w:rPr>
              <w:t>Контактный телефон</w:t>
            </w:r>
          </w:p>
        </w:tc>
      </w:tr>
      <w:tr w:rsidR="007E7AD9" w:rsidRPr="00877297" w:rsidTr="00AB20C3">
        <w:tc>
          <w:tcPr>
            <w:tcW w:w="3815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8FFED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7E7AD9" w:rsidRPr="00877297" w:rsidRDefault="007E7A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Зайкина Галина Степановна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8FFED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7E7AD9" w:rsidRPr="00877297" w:rsidRDefault="007E7AD9" w:rsidP="00AB20C3">
            <w:pPr>
              <w:rPr>
                <w:sz w:val="28"/>
                <w:szCs w:val="28"/>
              </w:rPr>
            </w:pPr>
            <w:r w:rsidRPr="00877297">
              <w:rPr>
                <w:sz w:val="28"/>
                <w:szCs w:val="28"/>
              </w:rPr>
              <w:t>с.</w:t>
            </w:r>
            <w:r>
              <w:rPr>
                <w:sz w:val="28"/>
                <w:szCs w:val="28"/>
              </w:rPr>
              <w:t>Белое Озеро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8FFED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7E7AD9" w:rsidRPr="00877297" w:rsidRDefault="007E7AD9">
            <w:pPr>
              <w:rPr>
                <w:sz w:val="28"/>
                <w:szCs w:val="28"/>
              </w:rPr>
            </w:pPr>
          </w:p>
        </w:tc>
      </w:tr>
      <w:tr w:rsidR="007E7AD9" w:rsidRPr="00877297" w:rsidTr="00AB20C3">
        <w:tc>
          <w:tcPr>
            <w:tcW w:w="3815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8FFED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7E7AD9" w:rsidRPr="00877297" w:rsidRDefault="007E7A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Долина Надежда Ивановна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8FFED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7E7AD9" w:rsidRPr="00877297" w:rsidRDefault="007E7A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д.Русский Саскуль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8FFED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7E7AD9" w:rsidRPr="00877297" w:rsidRDefault="007E7AD9">
            <w:pPr>
              <w:rPr>
                <w:sz w:val="28"/>
                <w:szCs w:val="28"/>
              </w:rPr>
            </w:pPr>
          </w:p>
        </w:tc>
      </w:tr>
      <w:tr w:rsidR="007E7AD9" w:rsidRPr="00877297" w:rsidTr="00AB20C3">
        <w:tc>
          <w:tcPr>
            <w:tcW w:w="3815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8FFED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7E7AD9" w:rsidRPr="00877297" w:rsidRDefault="007E7A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Фаттахова Ляля Мансуровна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8FFED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7E7AD9" w:rsidRPr="00877297" w:rsidRDefault="007E7A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д.Татарский Саскуль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8FFED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7E7AD9" w:rsidRPr="00877297" w:rsidRDefault="007E7AD9">
            <w:pPr>
              <w:rPr>
                <w:sz w:val="28"/>
                <w:szCs w:val="28"/>
              </w:rPr>
            </w:pPr>
          </w:p>
        </w:tc>
      </w:tr>
      <w:tr w:rsidR="007E7AD9" w:rsidRPr="00877297" w:rsidTr="00AB20C3">
        <w:tc>
          <w:tcPr>
            <w:tcW w:w="3815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8FFED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7E7AD9" w:rsidRPr="00877297" w:rsidRDefault="007E7A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Маленкова Надежда Ивановна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8FFED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7E7AD9" w:rsidRPr="00877297" w:rsidRDefault="007E7AD9" w:rsidP="00AB20C3">
            <w:pPr>
              <w:rPr>
                <w:sz w:val="28"/>
                <w:szCs w:val="28"/>
              </w:rPr>
            </w:pPr>
            <w:r w:rsidRPr="00877297">
              <w:rPr>
                <w:sz w:val="28"/>
                <w:szCs w:val="28"/>
              </w:rPr>
              <w:t>с.</w:t>
            </w:r>
            <w:r>
              <w:rPr>
                <w:sz w:val="28"/>
                <w:szCs w:val="28"/>
              </w:rPr>
              <w:t>Антоновка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8FFED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7E7AD9" w:rsidRPr="00877297" w:rsidRDefault="007E7AD9">
            <w:pPr>
              <w:rPr>
                <w:sz w:val="28"/>
                <w:szCs w:val="28"/>
              </w:rPr>
            </w:pPr>
          </w:p>
        </w:tc>
      </w:tr>
    </w:tbl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Default="007E7AD9" w:rsidP="007738E5">
      <w:pPr>
        <w:jc w:val="both"/>
        <w:rPr>
          <w:sz w:val="28"/>
          <w:szCs w:val="28"/>
        </w:rPr>
      </w:pPr>
    </w:p>
    <w:p w:rsidR="007E7AD9" w:rsidRPr="007A78A8" w:rsidRDefault="007E7AD9" w:rsidP="007738E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7E7AD9" w:rsidRPr="007A78A8" w:rsidSect="005D0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AD9" w:rsidRDefault="007E7AD9" w:rsidP="009722D7">
      <w:r>
        <w:separator/>
      </w:r>
    </w:p>
  </w:endnote>
  <w:endnote w:type="continuationSeparator" w:id="1">
    <w:p w:rsidR="007E7AD9" w:rsidRDefault="007E7AD9" w:rsidP="009722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AD9" w:rsidRDefault="007E7AD9" w:rsidP="009722D7">
      <w:r>
        <w:separator/>
      </w:r>
    </w:p>
  </w:footnote>
  <w:footnote w:type="continuationSeparator" w:id="1">
    <w:p w:rsidR="007E7AD9" w:rsidRDefault="007E7AD9" w:rsidP="009722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258EA"/>
    <w:multiLevelType w:val="hybridMultilevel"/>
    <w:tmpl w:val="67B28F48"/>
    <w:lvl w:ilvl="0" w:tplc="BF546C7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F0F31CA"/>
    <w:multiLevelType w:val="multilevel"/>
    <w:tmpl w:val="9D683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704C"/>
    <w:rsid w:val="00024C08"/>
    <w:rsid w:val="00045A27"/>
    <w:rsid w:val="00047BEB"/>
    <w:rsid w:val="00047D55"/>
    <w:rsid w:val="00051E61"/>
    <w:rsid w:val="000818DA"/>
    <w:rsid w:val="000D4AE8"/>
    <w:rsid w:val="000E1450"/>
    <w:rsid w:val="00120B9A"/>
    <w:rsid w:val="00151C78"/>
    <w:rsid w:val="00160C96"/>
    <w:rsid w:val="00196E0D"/>
    <w:rsid w:val="001A4EE2"/>
    <w:rsid w:val="001C7549"/>
    <w:rsid w:val="001D69B1"/>
    <w:rsid w:val="001F7723"/>
    <w:rsid w:val="00210922"/>
    <w:rsid w:val="00211CAF"/>
    <w:rsid w:val="00220B3D"/>
    <w:rsid w:val="00261F0D"/>
    <w:rsid w:val="00280828"/>
    <w:rsid w:val="00307B62"/>
    <w:rsid w:val="00343349"/>
    <w:rsid w:val="00357E05"/>
    <w:rsid w:val="00365EE0"/>
    <w:rsid w:val="00366E03"/>
    <w:rsid w:val="003E74A9"/>
    <w:rsid w:val="003F2D76"/>
    <w:rsid w:val="003F6C9C"/>
    <w:rsid w:val="00416036"/>
    <w:rsid w:val="00422709"/>
    <w:rsid w:val="00440BE3"/>
    <w:rsid w:val="0045366E"/>
    <w:rsid w:val="004632D6"/>
    <w:rsid w:val="004652EE"/>
    <w:rsid w:val="00484997"/>
    <w:rsid w:val="00495DEC"/>
    <w:rsid w:val="00506D35"/>
    <w:rsid w:val="00550BC0"/>
    <w:rsid w:val="00553AA6"/>
    <w:rsid w:val="00575D50"/>
    <w:rsid w:val="00581867"/>
    <w:rsid w:val="005B2863"/>
    <w:rsid w:val="005C5E7D"/>
    <w:rsid w:val="005C760B"/>
    <w:rsid w:val="005D0AC8"/>
    <w:rsid w:val="005F03DB"/>
    <w:rsid w:val="005F7647"/>
    <w:rsid w:val="0060137C"/>
    <w:rsid w:val="00611108"/>
    <w:rsid w:val="00613938"/>
    <w:rsid w:val="0062015D"/>
    <w:rsid w:val="00634A62"/>
    <w:rsid w:val="00647923"/>
    <w:rsid w:val="00675FDA"/>
    <w:rsid w:val="006B0D8B"/>
    <w:rsid w:val="006C0577"/>
    <w:rsid w:val="006E30BD"/>
    <w:rsid w:val="006E7065"/>
    <w:rsid w:val="00732351"/>
    <w:rsid w:val="007401A9"/>
    <w:rsid w:val="00741CA7"/>
    <w:rsid w:val="00742833"/>
    <w:rsid w:val="00742C9E"/>
    <w:rsid w:val="007672E1"/>
    <w:rsid w:val="007738E5"/>
    <w:rsid w:val="00773D50"/>
    <w:rsid w:val="00777E58"/>
    <w:rsid w:val="007A200A"/>
    <w:rsid w:val="007A78A8"/>
    <w:rsid w:val="007E7AD9"/>
    <w:rsid w:val="00804CF6"/>
    <w:rsid w:val="00822E2D"/>
    <w:rsid w:val="00854A75"/>
    <w:rsid w:val="00877297"/>
    <w:rsid w:val="008942B7"/>
    <w:rsid w:val="008C4031"/>
    <w:rsid w:val="008E2E5B"/>
    <w:rsid w:val="008F1458"/>
    <w:rsid w:val="00900BA3"/>
    <w:rsid w:val="00904860"/>
    <w:rsid w:val="0090627C"/>
    <w:rsid w:val="0091122A"/>
    <w:rsid w:val="0091343E"/>
    <w:rsid w:val="00930128"/>
    <w:rsid w:val="0093349A"/>
    <w:rsid w:val="00952376"/>
    <w:rsid w:val="00964CDB"/>
    <w:rsid w:val="009722D7"/>
    <w:rsid w:val="0099206D"/>
    <w:rsid w:val="009A10D7"/>
    <w:rsid w:val="009C31B3"/>
    <w:rsid w:val="00A153D0"/>
    <w:rsid w:val="00A32D72"/>
    <w:rsid w:val="00A33EF6"/>
    <w:rsid w:val="00A47532"/>
    <w:rsid w:val="00A53408"/>
    <w:rsid w:val="00A83AB7"/>
    <w:rsid w:val="00AA24FA"/>
    <w:rsid w:val="00AB20C3"/>
    <w:rsid w:val="00AB6C2B"/>
    <w:rsid w:val="00AD7A6A"/>
    <w:rsid w:val="00AE3499"/>
    <w:rsid w:val="00AE4933"/>
    <w:rsid w:val="00AE5AAE"/>
    <w:rsid w:val="00AF08A3"/>
    <w:rsid w:val="00B03515"/>
    <w:rsid w:val="00B341B4"/>
    <w:rsid w:val="00B3511B"/>
    <w:rsid w:val="00B404E3"/>
    <w:rsid w:val="00B56570"/>
    <w:rsid w:val="00B77BCC"/>
    <w:rsid w:val="00BA704C"/>
    <w:rsid w:val="00BB34B5"/>
    <w:rsid w:val="00BE41E0"/>
    <w:rsid w:val="00C11E56"/>
    <w:rsid w:val="00C1327C"/>
    <w:rsid w:val="00C252EB"/>
    <w:rsid w:val="00C344C8"/>
    <w:rsid w:val="00C4295F"/>
    <w:rsid w:val="00C742E2"/>
    <w:rsid w:val="00C75F21"/>
    <w:rsid w:val="00C8379E"/>
    <w:rsid w:val="00CA2B55"/>
    <w:rsid w:val="00CA7A7A"/>
    <w:rsid w:val="00CB2891"/>
    <w:rsid w:val="00CB4411"/>
    <w:rsid w:val="00CC1552"/>
    <w:rsid w:val="00CF74BB"/>
    <w:rsid w:val="00D7045C"/>
    <w:rsid w:val="00D803E8"/>
    <w:rsid w:val="00DB4666"/>
    <w:rsid w:val="00DC5128"/>
    <w:rsid w:val="00DC7A8B"/>
    <w:rsid w:val="00E012B2"/>
    <w:rsid w:val="00E100BB"/>
    <w:rsid w:val="00E237F0"/>
    <w:rsid w:val="00E31C28"/>
    <w:rsid w:val="00E75218"/>
    <w:rsid w:val="00E7648E"/>
    <w:rsid w:val="00E871FE"/>
    <w:rsid w:val="00EC5A38"/>
    <w:rsid w:val="00EE675C"/>
    <w:rsid w:val="00EF454B"/>
    <w:rsid w:val="00F341B7"/>
    <w:rsid w:val="00F52DD2"/>
    <w:rsid w:val="00F77B14"/>
    <w:rsid w:val="00F875B6"/>
    <w:rsid w:val="00F94856"/>
    <w:rsid w:val="00F96AD3"/>
    <w:rsid w:val="00FA3A11"/>
    <w:rsid w:val="00FB0DE7"/>
    <w:rsid w:val="00FB2454"/>
    <w:rsid w:val="00FF6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04C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A704C"/>
    <w:pPr>
      <w:keepNext/>
      <w:jc w:val="center"/>
      <w:outlineLvl w:val="0"/>
    </w:pPr>
    <w:rPr>
      <w:b/>
      <w:spacing w:val="20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7729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A704C"/>
    <w:rPr>
      <w:rFonts w:ascii="Times New Roman" w:hAnsi="Times New Roman" w:cs="Times New Roman"/>
      <w:b/>
      <w:spacing w:val="20"/>
      <w:sz w:val="20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77297"/>
    <w:rPr>
      <w:rFonts w:ascii="Cambria" w:hAnsi="Cambria" w:cs="Times New Roman"/>
      <w:b/>
      <w:bCs/>
      <w:i/>
      <w:iCs/>
      <w:color w:val="4F81BD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9722D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722D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9722D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722D7"/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D803E8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877297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87729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774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883</TotalTime>
  <Pages>5</Pages>
  <Words>942</Words>
  <Characters>5371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cp:lastPrinted>2015-12-21T03:54:00Z</cp:lastPrinted>
  <dcterms:created xsi:type="dcterms:W3CDTF">2013-11-27T04:53:00Z</dcterms:created>
  <dcterms:modified xsi:type="dcterms:W3CDTF">2015-12-25T03:57:00Z</dcterms:modified>
</cp:coreProperties>
</file>