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01E" w:rsidRPr="00824115" w:rsidRDefault="00A2301E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A2301E" w:rsidRPr="00824115" w:rsidTr="00A14EBD">
        <w:tc>
          <w:tcPr>
            <w:tcW w:w="4536" w:type="dxa"/>
            <w:tcBorders>
              <w:bottom w:val="nil"/>
            </w:tcBorders>
          </w:tcPr>
          <w:p w:rsidR="00A2301E" w:rsidRPr="00A14EBD" w:rsidRDefault="00A2301E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A2301E" w:rsidRPr="00A14EBD" w:rsidRDefault="00A2301E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A2301E" w:rsidRPr="00A14EBD" w:rsidRDefault="00A2301E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A2301E" w:rsidRPr="00A14EBD" w:rsidRDefault="00A2301E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A2301E" w:rsidRPr="00A14EBD" w:rsidRDefault="00A2301E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A2301E" w:rsidTr="00A14EBD">
        <w:tc>
          <w:tcPr>
            <w:tcW w:w="4536" w:type="dxa"/>
            <w:tcBorders>
              <w:top w:val="nil"/>
            </w:tcBorders>
          </w:tcPr>
          <w:p w:rsidR="00A2301E" w:rsidRPr="00A14EBD" w:rsidRDefault="00A2301E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A2301E" w:rsidRPr="00A14EBD" w:rsidRDefault="00A2301E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A2301E" w:rsidRPr="00A14EBD" w:rsidRDefault="00A2301E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A2301E" w:rsidRPr="00824115" w:rsidTr="00A14EBD">
        <w:tc>
          <w:tcPr>
            <w:tcW w:w="4536" w:type="dxa"/>
          </w:tcPr>
          <w:p w:rsidR="00A2301E" w:rsidRPr="00A14EBD" w:rsidRDefault="00A2301E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A2301E" w:rsidRPr="00A14EBD" w:rsidRDefault="00A2301E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A2301E" w:rsidRPr="00A14EBD" w:rsidRDefault="00A2301E" w:rsidP="00A14EBD">
            <w:pPr>
              <w:jc w:val="both"/>
              <w:rPr>
                <w:sz w:val="28"/>
                <w:szCs w:val="28"/>
              </w:rPr>
            </w:pPr>
          </w:p>
          <w:p w:rsidR="00A2301E" w:rsidRPr="00A14EBD" w:rsidRDefault="00A2301E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A2301E" w:rsidRPr="00A14EBD" w:rsidRDefault="00A2301E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A2301E" w:rsidRPr="00A14EBD" w:rsidRDefault="00A2301E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A2301E" w:rsidRDefault="00A2301E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A2301E" w:rsidTr="00A14EBD">
        <w:tc>
          <w:tcPr>
            <w:tcW w:w="3332" w:type="dxa"/>
          </w:tcPr>
          <w:p w:rsidR="00A2301E" w:rsidRPr="00A14EBD" w:rsidRDefault="00A2301E" w:rsidP="00962DA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21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декабрь</w:t>
            </w:r>
            <w:r w:rsidRPr="00A14EBD">
              <w:rPr>
                <w:sz w:val="28"/>
                <w:szCs w:val="28"/>
              </w:rPr>
              <w:t xml:space="preserve"> 2015 й.</w:t>
            </w:r>
          </w:p>
        </w:tc>
        <w:tc>
          <w:tcPr>
            <w:tcW w:w="3332" w:type="dxa"/>
          </w:tcPr>
          <w:p w:rsidR="00A2301E" w:rsidRPr="00A14EBD" w:rsidRDefault="00A2301E" w:rsidP="00962DAA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172</w:t>
            </w:r>
          </w:p>
        </w:tc>
        <w:tc>
          <w:tcPr>
            <w:tcW w:w="3333" w:type="dxa"/>
          </w:tcPr>
          <w:p w:rsidR="00A2301E" w:rsidRPr="00A14EBD" w:rsidRDefault="00A2301E" w:rsidP="00962DA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21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декабря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A2301E" w:rsidRDefault="00A2301E" w:rsidP="00D30238">
      <w:pPr>
        <w:jc w:val="both"/>
        <w:rPr>
          <w:sz w:val="28"/>
          <w:szCs w:val="28"/>
        </w:rPr>
      </w:pPr>
    </w:p>
    <w:p w:rsidR="00A2301E" w:rsidRPr="0057360E" w:rsidRDefault="00A2301E" w:rsidP="0057360E">
      <w:pPr>
        <w:rPr>
          <w:b/>
          <w:sz w:val="28"/>
          <w:szCs w:val="28"/>
        </w:rPr>
      </w:pPr>
    </w:p>
    <w:p w:rsidR="00A2301E" w:rsidRDefault="00A2301E" w:rsidP="0057360E"/>
    <w:p w:rsidR="00A2301E" w:rsidRDefault="00A2301E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A2301E" w:rsidRDefault="00A2301E" w:rsidP="0057360E">
      <w:pPr>
        <w:jc w:val="center"/>
        <w:rPr>
          <w:b/>
          <w:sz w:val="28"/>
          <w:szCs w:val="28"/>
        </w:rPr>
      </w:pPr>
    </w:p>
    <w:p w:rsidR="00A2301E" w:rsidRDefault="00A2301E" w:rsidP="00573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2301E" w:rsidRDefault="00A2301E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A2301E" w:rsidRDefault="00A2301E" w:rsidP="0057360E">
      <w:pPr>
        <w:jc w:val="both"/>
        <w:rPr>
          <w:sz w:val="28"/>
          <w:szCs w:val="28"/>
        </w:rPr>
      </w:pPr>
    </w:p>
    <w:p w:rsidR="00A2301E" w:rsidRDefault="00A2301E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A2301E" w:rsidRDefault="00A2301E" w:rsidP="0057360E">
      <w:pPr>
        <w:jc w:val="center"/>
        <w:rPr>
          <w:sz w:val="28"/>
          <w:szCs w:val="28"/>
        </w:rPr>
      </w:pPr>
    </w:p>
    <w:p w:rsidR="00A2301E" w:rsidRDefault="00A2301E" w:rsidP="00235C6B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>1. Внести изменения в адресе объекта недвижимости</w:t>
      </w:r>
      <w:r>
        <w:rPr>
          <w:sz w:val="28"/>
          <w:szCs w:val="28"/>
        </w:rPr>
        <w:t xml:space="preserve"> – жилого дома , находящегося по адресу: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ст.Белое Озеро, ул.Элеваторная, д.21 кв.2 на адрес: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с.Белое Озеро, ул.Элеваторная, д.13 кв.2</w:t>
      </w:r>
    </w:p>
    <w:p w:rsidR="00A2301E" w:rsidRPr="009E5407" w:rsidRDefault="00A2301E" w:rsidP="0057360E">
      <w:pPr>
        <w:rPr>
          <w:sz w:val="28"/>
          <w:szCs w:val="28"/>
        </w:rPr>
      </w:pPr>
    </w:p>
    <w:p w:rsidR="00A2301E" w:rsidRDefault="00A2301E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  <w:r w:rsidRPr="009E5407">
        <w:rPr>
          <w:sz w:val="28"/>
          <w:szCs w:val="28"/>
        </w:rPr>
        <w:t xml:space="preserve"> </w:t>
      </w:r>
    </w:p>
    <w:p w:rsidR="00A2301E" w:rsidRDefault="00A2301E" w:rsidP="0057360E">
      <w:pPr>
        <w:rPr>
          <w:sz w:val="28"/>
          <w:szCs w:val="28"/>
        </w:rPr>
      </w:pPr>
    </w:p>
    <w:p w:rsidR="00A2301E" w:rsidRDefault="00A2301E" w:rsidP="0057360E">
      <w:pPr>
        <w:rPr>
          <w:sz w:val="28"/>
          <w:szCs w:val="28"/>
        </w:rPr>
      </w:pPr>
    </w:p>
    <w:p w:rsidR="00A2301E" w:rsidRDefault="00A2301E" w:rsidP="0057360E">
      <w:pPr>
        <w:rPr>
          <w:sz w:val="28"/>
          <w:szCs w:val="28"/>
        </w:rPr>
      </w:pPr>
    </w:p>
    <w:p w:rsidR="00A2301E" w:rsidRDefault="00A2301E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</w:p>
    <w:p w:rsidR="00A2301E" w:rsidRDefault="00A2301E" w:rsidP="0057360E">
      <w:pPr>
        <w:rPr>
          <w:sz w:val="28"/>
          <w:szCs w:val="28"/>
        </w:rPr>
      </w:pPr>
    </w:p>
    <w:p w:rsidR="00A2301E" w:rsidRDefault="00A2301E" w:rsidP="0057360E">
      <w:pPr>
        <w:rPr>
          <w:sz w:val="28"/>
          <w:szCs w:val="28"/>
        </w:rPr>
      </w:pPr>
    </w:p>
    <w:p w:rsidR="00A2301E" w:rsidRPr="009E5407" w:rsidRDefault="00A2301E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A2301E" w:rsidRDefault="00A2301E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A2301E" w:rsidRDefault="00A2301E" w:rsidP="0057360E">
      <w:pPr>
        <w:rPr>
          <w:sz w:val="16"/>
          <w:szCs w:val="16"/>
        </w:rPr>
      </w:pPr>
    </w:p>
    <w:p w:rsidR="00A2301E" w:rsidRDefault="00A2301E" w:rsidP="0057360E">
      <w:pPr>
        <w:rPr>
          <w:sz w:val="16"/>
          <w:szCs w:val="16"/>
        </w:rPr>
      </w:pPr>
    </w:p>
    <w:p w:rsidR="00A2301E" w:rsidRDefault="00A2301E" w:rsidP="0057360E">
      <w:pPr>
        <w:rPr>
          <w:sz w:val="16"/>
          <w:szCs w:val="16"/>
        </w:rPr>
      </w:pPr>
    </w:p>
    <w:p w:rsidR="00A2301E" w:rsidRDefault="00A2301E" w:rsidP="0057360E">
      <w:pPr>
        <w:rPr>
          <w:sz w:val="16"/>
          <w:szCs w:val="16"/>
        </w:rPr>
      </w:pPr>
    </w:p>
    <w:p w:rsidR="00A2301E" w:rsidRDefault="00A2301E" w:rsidP="0057360E">
      <w:pPr>
        <w:rPr>
          <w:sz w:val="16"/>
          <w:szCs w:val="16"/>
        </w:rPr>
      </w:pPr>
    </w:p>
    <w:p w:rsidR="00A2301E" w:rsidRDefault="00A2301E" w:rsidP="0057360E">
      <w:pPr>
        <w:rPr>
          <w:sz w:val="16"/>
          <w:szCs w:val="16"/>
        </w:rPr>
      </w:pPr>
    </w:p>
    <w:p w:rsidR="00A2301E" w:rsidRDefault="00A2301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2301E" w:rsidRDefault="00A2301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2301E" w:rsidRDefault="00A2301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2301E" w:rsidRDefault="00A2301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A2301E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01E" w:rsidRDefault="00A2301E">
      <w:r>
        <w:separator/>
      </w:r>
    </w:p>
  </w:endnote>
  <w:endnote w:type="continuationSeparator" w:id="1">
    <w:p w:rsidR="00A2301E" w:rsidRDefault="00A23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01E" w:rsidRDefault="00A2301E">
      <w:r>
        <w:separator/>
      </w:r>
    </w:p>
  </w:footnote>
  <w:footnote w:type="continuationSeparator" w:id="1">
    <w:p w:rsidR="00A2301E" w:rsidRDefault="00A230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70E9"/>
    <w:rsid w:val="00061FE1"/>
    <w:rsid w:val="00062AAD"/>
    <w:rsid w:val="000859DF"/>
    <w:rsid w:val="0008630F"/>
    <w:rsid w:val="000964CC"/>
    <w:rsid w:val="000A5BFD"/>
    <w:rsid w:val="000A7D3C"/>
    <w:rsid w:val="000B60FB"/>
    <w:rsid w:val="000C5204"/>
    <w:rsid w:val="000C7C19"/>
    <w:rsid w:val="00101ACE"/>
    <w:rsid w:val="0012536E"/>
    <w:rsid w:val="00134D65"/>
    <w:rsid w:val="00156358"/>
    <w:rsid w:val="00165EF7"/>
    <w:rsid w:val="001672C8"/>
    <w:rsid w:val="0016731B"/>
    <w:rsid w:val="001C0209"/>
    <w:rsid w:val="001D2F98"/>
    <w:rsid w:val="001E144B"/>
    <w:rsid w:val="0021114A"/>
    <w:rsid w:val="002204F2"/>
    <w:rsid w:val="00235427"/>
    <w:rsid w:val="00235C6B"/>
    <w:rsid w:val="00245025"/>
    <w:rsid w:val="002713AE"/>
    <w:rsid w:val="002729CB"/>
    <w:rsid w:val="0028442D"/>
    <w:rsid w:val="00286E4D"/>
    <w:rsid w:val="00293519"/>
    <w:rsid w:val="002A5503"/>
    <w:rsid w:val="002B11B5"/>
    <w:rsid w:val="002B312B"/>
    <w:rsid w:val="002B3A6B"/>
    <w:rsid w:val="002B75E9"/>
    <w:rsid w:val="002C3595"/>
    <w:rsid w:val="002D5E16"/>
    <w:rsid w:val="00302615"/>
    <w:rsid w:val="00305992"/>
    <w:rsid w:val="00311C6C"/>
    <w:rsid w:val="003408E4"/>
    <w:rsid w:val="00357C91"/>
    <w:rsid w:val="003703C5"/>
    <w:rsid w:val="003778BB"/>
    <w:rsid w:val="00383BFA"/>
    <w:rsid w:val="003A5ABC"/>
    <w:rsid w:val="003A5B74"/>
    <w:rsid w:val="003B31C0"/>
    <w:rsid w:val="003B48F0"/>
    <w:rsid w:val="003C16F8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83F"/>
    <w:rsid w:val="004B4F98"/>
    <w:rsid w:val="004D0DA8"/>
    <w:rsid w:val="004E0B1F"/>
    <w:rsid w:val="004E5CA7"/>
    <w:rsid w:val="004F54A6"/>
    <w:rsid w:val="00516020"/>
    <w:rsid w:val="00533CCE"/>
    <w:rsid w:val="0054750F"/>
    <w:rsid w:val="00551765"/>
    <w:rsid w:val="00551B83"/>
    <w:rsid w:val="00566AF7"/>
    <w:rsid w:val="0057360E"/>
    <w:rsid w:val="00574228"/>
    <w:rsid w:val="0059434F"/>
    <w:rsid w:val="005B586A"/>
    <w:rsid w:val="005E2497"/>
    <w:rsid w:val="005E7DCF"/>
    <w:rsid w:val="00623136"/>
    <w:rsid w:val="0063657F"/>
    <w:rsid w:val="00637DA0"/>
    <w:rsid w:val="0064211C"/>
    <w:rsid w:val="0064221C"/>
    <w:rsid w:val="0065284F"/>
    <w:rsid w:val="00654DF2"/>
    <w:rsid w:val="006735D6"/>
    <w:rsid w:val="006821BE"/>
    <w:rsid w:val="00687BDF"/>
    <w:rsid w:val="006A7200"/>
    <w:rsid w:val="006E03A1"/>
    <w:rsid w:val="006E2CC9"/>
    <w:rsid w:val="006E3044"/>
    <w:rsid w:val="006E317B"/>
    <w:rsid w:val="006F275B"/>
    <w:rsid w:val="006F5712"/>
    <w:rsid w:val="00721BA8"/>
    <w:rsid w:val="00786937"/>
    <w:rsid w:val="007920F8"/>
    <w:rsid w:val="007A6E05"/>
    <w:rsid w:val="007D4AC6"/>
    <w:rsid w:val="008022A3"/>
    <w:rsid w:val="008205B2"/>
    <w:rsid w:val="00824115"/>
    <w:rsid w:val="00836829"/>
    <w:rsid w:val="00854366"/>
    <w:rsid w:val="008550DA"/>
    <w:rsid w:val="00865397"/>
    <w:rsid w:val="00882CCD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2682"/>
    <w:rsid w:val="008F34BF"/>
    <w:rsid w:val="00904237"/>
    <w:rsid w:val="0090501D"/>
    <w:rsid w:val="00905F2D"/>
    <w:rsid w:val="0092214F"/>
    <w:rsid w:val="00947476"/>
    <w:rsid w:val="00954AED"/>
    <w:rsid w:val="0095734B"/>
    <w:rsid w:val="00962DAA"/>
    <w:rsid w:val="00970AA5"/>
    <w:rsid w:val="009728F3"/>
    <w:rsid w:val="009779B1"/>
    <w:rsid w:val="00980D5E"/>
    <w:rsid w:val="009A2C96"/>
    <w:rsid w:val="009B4F8D"/>
    <w:rsid w:val="009B6DDE"/>
    <w:rsid w:val="009B7AB2"/>
    <w:rsid w:val="009D5F4C"/>
    <w:rsid w:val="009E334C"/>
    <w:rsid w:val="009E5407"/>
    <w:rsid w:val="009F111B"/>
    <w:rsid w:val="00A024EE"/>
    <w:rsid w:val="00A14EBD"/>
    <w:rsid w:val="00A165E7"/>
    <w:rsid w:val="00A2038C"/>
    <w:rsid w:val="00A2301E"/>
    <w:rsid w:val="00A45F20"/>
    <w:rsid w:val="00A5653E"/>
    <w:rsid w:val="00A57915"/>
    <w:rsid w:val="00A97630"/>
    <w:rsid w:val="00AA50F6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C38FC"/>
    <w:rsid w:val="00BD458C"/>
    <w:rsid w:val="00BF337F"/>
    <w:rsid w:val="00BF6A91"/>
    <w:rsid w:val="00C27253"/>
    <w:rsid w:val="00C54200"/>
    <w:rsid w:val="00C71C26"/>
    <w:rsid w:val="00C846D9"/>
    <w:rsid w:val="00CB613A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53C29"/>
    <w:rsid w:val="00D60338"/>
    <w:rsid w:val="00D72FD7"/>
    <w:rsid w:val="00D77138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75CE5"/>
    <w:rsid w:val="00E81DD9"/>
    <w:rsid w:val="00E9049A"/>
    <w:rsid w:val="00EC3049"/>
    <w:rsid w:val="00EC31A0"/>
    <w:rsid w:val="00ED003E"/>
    <w:rsid w:val="00F00BAE"/>
    <w:rsid w:val="00F07276"/>
    <w:rsid w:val="00F22E14"/>
    <w:rsid w:val="00F67384"/>
    <w:rsid w:val="00F70F1F"/>
    <w:rsid w:val="00F748AE"/>
    <w:rsid w:val="00F83045"/>
    <w:rsid w:val="00F976C6"/>
    <w:rsid w:val="00FC7E3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3C2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3C2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3C2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3C2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3C2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3C2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3C2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3C2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3C29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53C29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53C29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53C29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3C29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594</TotalTime>
  <Pages>1</Pages>
  <Words>176</Words>
  <Characters>1008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36</cp:revision>
  <cp:lastPrinted>2015-12-21T02:46:00Z</cp:lastPrinted>
  <dcterms:created xsi:type="dcterms:W3CDTF">2013-05-15T07:51:00Z</dcterms:created>
  <dcterms:modified xsi:type="dcterms:W3CDTF">2015-12-21T02:47:00Z</dcterms:modified>
</cp:coreProperties>
</file>