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1F5" w:rsidRPr="00824115" w:rsidRDefault="001861F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1861F5" w:rsidRPr="00824115" w:rsidTr="00A14EBD">
        <w:tc>
          <w:tcPr>
            <w:tcW w:w="4536" w:type="dxa"/>
            <w:tcBorders>
              <w:bottom w:val="nil"/>
            </w:tcBorders>
          </w:tcPr>
          <w:p w:rsidR="001861F5" w:rsidRPr="00A14EBD" w:rsidRDefault="001861F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1861F5" w:rsidRPr="00A14EBD" w:rsidRDefault="001861F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861F5" w:rsidRPr="00A14EBD" w:rsidRDefault="001861F5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861F5" w:rsidRPr="00A14EBD" w:rsidRDefault="001861F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861F5" w:rsidRPr="00A14EBD" w:rsidRDefault="001861F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1861F5" w:rsidTr="00A14EBD">
        <w:tc>
          <w:tcPr>
            <w:tcW w:w="4536" w:type="dxa"/>
            <w:tcBorders>
              <w:top w:val="nil"/>
            </w:tcBorders>
          </w:tcPr>
          <w:p w:rsidR="001861F5" w:rsidRPr="00A14EBD" w:rsidRDefault="001861F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861F5" w:rsidRPr="00A14EBD" w:rsidRDefault="001861F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861F5" w:rsidRPr="00A14EBD" w:rsidRDefault="001861F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1861F5" w:rsidRPr="00824115" w:rsidTr="00A14EBD">
        <w:tc>
          <w:tcPr>
            <w:tcW w:w="4536" w:type="dxa"/>
          </w:tcPr>
          <w:p w:rsidR="001861F5" w:rsidRPr="00A14EBD" w:rsidRDefault="001861F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861F5" w:rsidRPr="00A14EBD" w:rsidRDefault="001861F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861F5" w:rsidRPr="00A14EBD" w:rsidRDefault="001861F5" w:rsidP="00A14EBD">
            <w:pPr>
              <w:jc w:val="both"/>
              <w:rPr>
                <w:sz w:val="28"/>
                <w:szCs w:val="28"/>
              </w:rPr>
            </w:pPr>
          </w:p>
          <w:p w:rsidR="001861F5" w:rsidRPr="00A14EBD" w:rsidRDefault="001861F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861F5" w:rsidRPr="00A14EBD" w:rsidRDefault="001861F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861F5" w:rsidRPr="00A14EBD" w:rsidRDefault="001861F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861F5" w:rsidRDefault="001861F5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1861F5" w:rsidTr="00A14EBD">
        <w:tc>
          <w:tcPr>
            <w:tcW w:w="3332" w:type="dxa"/>
          </w:tcPr>
          <w:p w:rsidR="001861F5" w:rsidRPr="00A14EBD" w:rsidRDefault="001861F5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01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февраль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1861F5" w:rsidRPr="00A14EBD" w:rsidRDefault="001861F5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21</w:t>
            </w:r>
          </w:p>
        </w:tc>
        <w:tc>
          <w:tcPr>
            <w:tcW w:w="3333" w:type="dxa"/>
          </w:tcPr>
          <w:p w:rsidR="001861F5" w:rsidRPr="00A14EBD" w:rsidRDefault="001861F5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февраля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1861F5" w:rsidRDefault="001861F5" w:rsidP="00D30238">
      <w:pPr>
        <w:jc w:val="both"/>
        <w:rPr>
          <w:sz w:val="28"/>
          <w:szCs w:val="28"/>
        </w:rPr>
      </w:pPr>
    </w:p>
    <w:p w:rsidR="001861F5" w:rsidRPr="0057360E" w:rsidRDefault="001861F5" w:rsidP="0057360E">
      <w:pPr>
        <w:rPr>
          <w:b/>
          <w:sz w:val="28"/>
          <w:szCs w:val="28"/>
        </w:rPr>
      </w:pPr>
    </w:p>
    <w:p w:rsidR="001861F5" w:rsidRDefault="001861F5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1861F5" w:rsidRDefault="001861F5" w:rsidP="00D45329">
      <w:pPr>
        <w:jc w:val="center"/>
        <w:rPr>
          <w:b/>
          <w:sz w:val="28"/>
          <w:szCs w:val="28"/>
        </w:rPr>
      </w:pPr>
    </w:p>
    <w:p w:rsidR="001861F5" w:rsidRDefault="001861F5" w:rsidP="00D45329">
      <w:pPr>
        <w:jc w:val="center"/>
        <w:rPr>
          <w:b/>
          <w:sz w:val="28"/>
          <w:szCs w:val="28"/>
        </w:rPr>
      </w:pPr>
    </w:p>
    <w:p w:rsidR="001861F5" w:rsidRDefault="001861F5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1861F5" w:rsidRDefault="001861F5" w:rsidP="00D45329">
      <w:pPr>
        <w:jc w:val="both"/>
        <w:rPr>
          <w:sz w:val="28"/>
          <w:szCs w:val="28"/>
        </w:rPr>
      </w:pPr>
    </w:p>
    <w:p w:rsidR="001861F5" w:rsidRDefault="001861F5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1861F5" w:rsidRDefault="001861F5" w:rsidP="00D45329">
      <w:pPr>
        <w:jc w:val="center"/>
        <w:rPr>
          <w:sz w:val="28"/>
          <w:szCs w:val="28"/>
        </w:rPr>
      </w:pPr>
    </w:p>
    <w:p w:rsidR="001861F5" w:rsidRPr="00196FBF" w:rsidRDefault="001861F5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квартире в жилом доме,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ул.Дружбы на адрес: Республика Башкортостан, Гафурийский район, с.Белое Озеро, пер.Школьный , д.2 кв.1</w:t>
      </w:r>
    </w:p>
    <w:p w:rsidR="001861F5" w:rsidRDefault="001861F5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1861F5" w:rsidRDefault="001861F5" w:rsidP="0057360E">
      <w:pPr>
        <w:rPr>
          <w:sz w:val="28"/>
          <w:szCs w:val="28"/>
        </w:rPr>
      </w:pPr>
    </w:p>
    <w:p w:rsidR="001861F5" w:rsidRDefault="001861F5" w:rsidP="0057360E">
      <w:pPr>
        <w:rPr>
          <w:sz w:val="28"/>
          <w:szCs w:val="28"/>
        </w:rPr>
      </w:pPr>
    </w:p>
    <w:p w:rsidR="001861F5" w:rsidRDefault="001861F5" w:rsidP="0057360E">
      <w:pPr>
        <w:rPr>
          <w:sz w:val="28"/>
          <w:szCs w:val="28"/>
        </w:rPr>
      </w:pPr>
    </w:p>
    <w:p w:rsidR="001861F5" w:rsidRDefault="001861F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1861F5" w:rsidRDefault="001861F5" w:rsidP="0057360E">
      <w:pPr>
        <w:rPr>
          <w:sz w:val="28"/>
          <w:szCs w:val="28"/>
        </w:rPr>
      </w:pPr>
    </w:p>
    <w:p w:rsidR="001861F5" w:rsidRDefault="001861F5" w:rsidP="0057360E">
      <w:pPr>
        <w:rPr>
          <w:sz w:val="28"/>
          <w:szCs w:val="28"/>
        </w:rPr>
      </w:pPr>
    </w:p>
    <w:p w:rsidR="001861F5" w:rsidRPr="009E5407" w:rsidRDefault="001861F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1861F5" w:rsidRDefault="001861F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sz w:val="16"/>
          <w:szCs w:val="16"/>
        </w:rPr>
      </w:pPr>
    </w:p>
    <w:p w:rsidR="001861F5" w:rsidRDefault="001861F5" w:rsidP="0057360E">
      <w:pPr>
        <w:rPr>
          <w:b/>
          <w:sz w:val="28"/>
          <w:szCs w:val="28"/>
        </w:rPr>
      </w:pPr>
    </w:p>
    <w:p w:rsidR="001861F5" w:rsidRDefault="001861F5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61F5" w:rsidRDefault="001861F5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61F5" w:rsidRDefault="001861F5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1861F5" w:rsidRDefault="001861F5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1861F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F5" w:rsidRDefault="001861F5">
      <w:r>
        <w:separator/>
      </w:r>
    </w:p>
  </w:endnote>
  <w:endnote w:type="continuationSeparator" w:id="1">
    <w:p w:rsidR="001861F5" w:rsidRDefault="00186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F5" w:rsidRDefault="001861F5">
      <w:r>
        <w:separator/>
      </w:r>
    </w:p>
  </w:footnote>
  <w:footnote w:type="continuationSeparator" w:id="1">
    <w:p w:rsidR="001861F5" w:rsidRDefault="00186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4D65"/>
    <w:rsid w:val="00156358"/>
    <w:rsid w:val="001672C8"/>
    <w:rsid w:val="0016731B"/>
    <w:rsid w:val="001861F5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574</TotalTime>
  <Pages>1</Pages>
  <Words>174</Words>
  <Characters>995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39</cp:revision>
  <cp:lastPrinted>2016-02-02T09:12:00Z</cp:lastPrinted>
  <dcterms:created xsi:type="dcterms:W3CDTF">2013-05-15T07:51:00Z</dcterms:created>
  <dcterms:modified xsi:type="dcterms:W3CDTF">2016-02-02T09:13:00Z</dcterms:modified>
</cp:coreProperties>
</file>