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5A4D9F" w:rsidRPr="00824115" w:rsidTr="00BF7719">
        <w:tc>
          <w:tcPr>
            <w:tcW w:w="4536" w:type="dxa"/>
            <w:tcBorders>
              <w:bottom w:val="nil"/>
            </w:tcBorders>
          </w:tcPr>
          <w:p w:rsidR="005A4D9F" w:rsidRPr="00E46F03" w:rsidRDefault="005A4D9F" w:rsidP="00BF7719">
            <w:pPr>
              <w:jc w:val="center"/>
              <w:rPr>
                <w:rFonts w:ascii="Times Cyr Bash Normal" w:hAnsi="Times Cyr Bash Normal"/>
              </w:rPr>
            </w:pPr>
            <w:r w:rsidRPr="00E46F03">
              <w:rPr>
                <w:rFonts w:ascii="Times Cyr Bash Normal" w:hAnsi="Times Cyr Bash Normal"/>
              </w:rPr>
              <w:t>БАШ?ОРТОСТАН РЕСПУБЛИКА№Ы</w:t>
            </w:r>
          </w:p>
          <w:p w:rsidR="005A4D9F" w:rsidRDefault="005A4D9F" w:rsidP="00BF7719">
            <w:pPr>
              <w:jc w:val="center"/>
              <w:rPr>
                <w:rFonts w:ascii="Times Cyr Bash Normal" w:hAnsi="Times Cyr Bash Normal"/>
              </w:rPr>
            </w:pPr>
            <w:r w:rsidRPr="00E46F03">
              <w:rPr>
                <w:rFonts w:ascii="Times Cyr Bash Normal" w:hAnsi="Times Cyr Bash Normal"/>
                <w:lang w:val="ba-RU"/>
              </w:rPr>
              <w:t>;</w:t>
            </w:r>
            <w:r w:rsidRPr="00E46F03">
              <w:rPr>
                <w:rFonts w:ascii="Times Cyr Bash Normal" w:hAnsi="Times Cyr Bash Normal"/>
              </w:rPr>
              <w:t xml:space="preserve">АФУРИ РАЙОНЫ </w:t>
            </w:r>
          </w:p>
          <w:p w:rsidR="005A4D9F" w:rsidRDefault="005A4D9F" w:rsidP="00BF7719">
            <w:pPr>
              <w:jc w:val="center"/>
              <w:rPr>
                <w:rFonts w:ascii="Times Cyr Bash Normal" w:hAnsi="Times Cyr Bash Normal"/>
              </w:rPr>
            </w:pPr>
            <w:r w:rsidRPr="00E46F03">
              <w:rPr>
                <w:rFonts w:ascii="Times Cyr Bash Normal" w:hAnsi="Times Cyr Bash Normal"/>
              </w:rPr>
              <w:t>МУНИЦИПАЛЬ РАЙОНЫНЫ</w:t>
            </w:r>
            <w:r w:rsidRPr="00E46F03">
              <w:rPr>
                <w:lang w:val="ba-RU"/>
              </w:rPr>
              <w:t>Ң</w:t>
            </w:r>
            <w:r w:rsidRPr="00E46F03">
              <w:rPr>
                <w:rFonts w:ascii="Times Cyr Bash Normal" w:hAnsi="Times Cyr Bash Normal"/>
              </w:rPr>
              <w:t xml:space="preserve"> А?К!Л АУЫЛ СОВЕТЫ  АУЫЛ БИЛ</w:t>
            </w:r>
            <w:r w:rsidRPr="00E46F03">
              <w:rPr>
                <w:lang w:val="ba-RU"/>
              </w:rPr>
              <w:t>Ә</w:t>
            </w:r>
            <w:r w:rsidRPr="00E46F03">
              <w:rPr>
                <w:rFonts w:ascii="Times Cyr Bash Normal" w:hAnsi="Times Cyr Bash Normal"/>
              </w:rPr>
              <w:t>М</w:t>
            </w:r>
            <w:r w:rsidRPr="00E46F03">
              <w:rPr>
                <w:lang w:val="ba-RU"/>
              </w:rPr>
              <w:t>Ә</w:t>
            </w:r>
            <w:r w:rsidRPr="00E46F03">
              <w:rPr>
                <w:rFonts w:ascii="Times Cyr Bash Normal" w:hAnsi="Times Cyr Bash Normal"/>
                <w:lang w:val="ba-RU"/>
              </w:rPr>
              <w:t>№</w:t>
            </w:r>
            <w:r w:rsidRPr="00E46F03">
              <w:rPr>
                <w:rFonts w:ascii="Times Cyr Bash Normal" w:hAnsi="Times Cyr Bash Normal"/>
              </w:rPr>
              <w:t xml:space="preserve">Е </w:t>
            </w:r>
          </w:p>
          <w:p w:rsidR="005A4D9F" w:rsidRPr="00B719CE" w:rsidRDefault="005A4D9F" w:rsidP="00BF7719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E46F03">
              <w:rPr>
                <w:rFonts w:ascii="Times Cyr Bash Normal" w:hAnsi="Times Cyr Bash Normal"/>
                <w:b/>
                <w:sz w:val="28"/>
                <w:szCs w:val="28"/>
              </w:rPr>
              <w:t>ХАКИМИ</w:t>
            </w:r>
            <w:r w:rsidRPr="00E46F03">
              <w:rPr>
                <w:b/>
                <w:sz w:val="28"/>
                <w:szCs w:val="28"/>
                <w:lang w:val="ba-RU"/>
              </w:rPr>
              <w:t>Ә</w:t>
            </w:r>
            <w:r w:rsidRPr="00E46F03">
              <w:rPr>
                <w:rFonts w:ascii="Times Cyr Bash Normal" w:hAnsi="Times Cyr Bash Normal"/>
                <w:b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5A4D9F" w:rsidRPr="00B719CE" w:rsidRDefault="005A4D9F" w:rsidP="00BF7719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5A4D9F" w:rsidRPr="00E46F03" w:rsidRDefault="005A4D9F" w:rsidP="00BF7719">
            <w:pPr>
              <w:ind w:left="-74"/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E46F03">
              <w:rPr>
                <w:rFonts w:ascii="Times Cyr Bash Normal" w:hAnsi="Times Cyr Bash Normal"/>
                <w:b/>
                <w:sz w:val="28"/>
                <w:szCs w:val="28"/>
              </w:rPr>
              <w:t xml:space="preserve">АДМИНИСТРАЦИЯ </w:t>
            </w:r>
          </w:p>
          <w:p w:rsidR="005A4D9F" w:rsidRPr="00E46F03" w:rsidRDefault="005A4D9F" w:rsidP="00BF7719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E46F03">
              <w:rPr>
                <w:rFonts w:ascii="Times Cyr Bash Normal" w:hAnsi="Times Cyr Bash Normal"/>
              </w:rPr>
              <w:t>СЕЛЬСКОГО ПОСЕЛЕНИЯ БЕЛООЗЕРСКИЙ СЕЛЬСОВЕТ МУНИЦИПАЛЬНОГО РАЙОНА ГАФУРИЙСКИЙ РАЙОН</w:t>
            </w:r>
          </w:p>
          <w:p w:rsidR="005A4D9F" w:rsidRPr="00B719CE" w:rsidRDefault="005A4D9F" w:rsidP="00BF7719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E46F03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</w:tc>
      </w:tr>
      <w:tr w:rsidR="005A4D9F" w:rsidTr="00BF7719">
        <w:tc>
          <w:tcPr>
            <w:tcW w:w="4536" w:type="dxa"/>
            <w:tcBorders>
              <w:top w:val="nil"/>
            </w:tcBorders>
          </w:tcPr>
          <w:p w:rsidR="005A4D9F" w:rsidRPr="00B719CE" w:rsidRDefault="005A4D9F" w:rsidP="00BF7719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5A4D9F" w:rsidRPr="00B719CE" w:rsidRDefault="005A4D9F" w:rsidP="00BF77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5A4D9F" w:rsidRPr="00B719CE" w:rsidRDefault="005A4D9F" w:rsidP="00BF7719">
            <w:pPr>
              <w:jc w:val="right"/>
              <w:rPr>
                <w:sz w:val="28"/>
                <w:szCs w:val="28"/>
              </w:rPr>
            </w:pPr>
          </w:p>
        </w:tc>
      </w:tr>
      <w:tr w:rsidR="005A4D9F" w:rsidRPr="00824115" w:rsidTr="00BF7719">
        <w:tc>
          <w:tcPr>
            <w:tcW w:w="4536" w:type="dxa"/>
          </w:tcPr>
          <w:p w:rsidR="005A4D9F" w:rsidRPr="00B719CE" w:rsidRDefault="005A4D9F" w:rsidP="00BF7719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5A4D9F" w:rsidRPr="00B719CE" w:rsidRDefault="005A4D9F" w:rsidP="00BF77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5A4D9F" w:rsidRPr="00B719CE" w:rsidRDefault="005A4D9F" w:rsidP="00BF7719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5A4D9F" w:rsidRDefault="005A4D9F" w:rsidP="00A0103D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5A4D9F" w:rsidTr="00BF7719">
        <w:tc>
          <w:tcPr>
            <w:tcW w:w="3332" w:type="dxa"/>
          </w:tcPr>
          <w:p w:rsidR="005A4D9F" w:rsidRPr="00B719CE" w:rsidRDefault="005A4D9F" w:rsidP="00BF7719">
            <w:pPr>
              <w:jc w:val="both"/>
              <w:rPr>
                <w:sz w:val="28"/>
                <w:szCs w:val="28"/>
              </w:rPr>
            </w:pPr>
            <w:r w:rsidRPr="00B719CE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08</w:t>
            </w:r>
            <w:r w:rsidRPr="00B719CE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апрель</w:t>
            </w:r>
            <w:r w:rsidRPr="00B719CE">
              <w:rPr>
                <w:sz w:val="28"/>
                <w:szCs w:val="28"/>
              </w:rPr>
              <w:t xml:space="preserve">  201</w:t>
            </w:r>
            <w:r>
              <w:rPr>
                <w:sz w:val="28"/>
                <w:szCs w:val="28"/>
              </w:rPr>
              <w:t>6</w:t>
            </w:r>
            <w:r w:rsidRPr="00B719CE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5A4D9F" w:rsidRPr="00B719CE" w:rsidRDefault="005A4D9F" w:rsidP="00BF7719">
            <w:pPr>
              <w:jc w:val="center"/>
              <w:rPr>
                <w:sz w:val="28"/>
                <w:szCs w:val="28"/>
              </w:rPr>
            </w:pPr>
            <w:r w:rsidRPr="00B719CE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85</w:t>
            </w:r>
          </w:p>
        </w:tc>
        <w:tc>
          <w:tcPr>
            <w:tcW w:w="3333" w:type="dxa"/>
          </w:tcPr>
          <w:p w:rsidR="005A4D9F" w:rsidRPr="00B719CE" w:rsidRDefault="005A4D9F" w:rsidP="00BF7719">
            <w:pPr>
              <w:spacing w:line="480" w:lineRule="auto"/>
              <w:jc w:val="both"/>
              <w:rPr>
                <w:sz w:val="28"/>
                <w:szCs w:val="28"/>
              </w:rPr>
            </w:pPr>
            <w:r w:rsidRPr="00B719CE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08» апреля</w:t>
            </w:r>
            <w:r w:rsidRPr="00B719CE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719CE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B719CE">
                <w:rPr>
                  <w:sz w:val="28"/>
                  <w:szCs w:val="28"/>
                </w:rPr>
                <w:t xml:space="preserve"> г</w:t>
              </w:r>
            </w:smartTag>
            <w:r w:rsidRPr="00B719CE">
              <w:rPr>
                <w:sz w:val="28"/>
                <w:szCs w:val="28"/>
              </w:rPr>
              <w:t>.</w:t>
            </w:r>
          </w:p>
        </w:tc>
      </w:tr>
    </w:tbl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Постановления главы администрации муниципального района Гафурийский район Республики Башкортостан  от 31.03.2014 г. б/н и в связи с проведением экологических субботников Администрация сельского поселения Белоозерский сельсовет 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AB7860">
      <w:pPr>
        <w:ind w:left="28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 :</w:t>
      </w:r>
    </w:p>
    <w:p w:rsidR="005A4D9F" w:rsidRDefault="005A4D9F" w:rsidP="00AB7860">
      <w:pPr>
        <w:ind w:left="2880" w:firstLine="720"/>
        <w:jc w:val="both"/>
        <w:rPr>
          <w:sz w:val="28"/>
          <w:szCs w:val="28"/>
        </w:rPr>
      </w:pPr>
    </w:p>
    <w:p w:rsidR="005A4D9F" w:rsidRDefault="005A4D9F" w:rsidP="00D927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1.Распределить и закрепить за бюджетными учреждениями сельского поселения Белоозерский сельсовет участки автотрассы Красноусольск-Толбазы, проходящие по территории сельского поселения Белоозерский сельсовет , а также прилегающих к ней автотрасс для поддержания участков дороги в благоустроенном виде согласно приложения № 1.</w:t>
      </w:r>
    </w:p>
    <w:p w:rsidR="005A4D9F" w:rsidRDefault="005A4D9F" w:rsidP="00D927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2.Рекомендовать руководителям бюджетных учреждений взять под личный контроль наведение порядка на закрепленных участках и организовать субботники.</w:t>
      </w:r>
    </w:p>
    <w:p w:rsidR="005A4D9F" w:rsidRDefault="005A4D9F" w:rsidP="00D927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выполнением данного постановления оставляю за собой.</w:t>
      </w:r>
    </w:p>
    <w:p w:rsidR="005A4D9F" w:rsidRDefault="005A4D9F" w:rsidP="00AB7860">
      <w:pPr>
        <w:rPr>
          <w:sz w:val="28"/>
          <w:szCs w:val="28"/>
        </w:rPr>
      </w:pPr>
    </w:p>
    <w:p w:rsidR="005A4D9F" w:rsidRDefault="005A4D9F" w:rsidP="002A7486">
      <w:pPr>
        <w:ind w:firstLine="720"/>
        <w:jc w:val="both"/>
        <w:rPr>
          <w:sz w:val="28"/>
          <w:szCs w:val="28"/>
        </w:rPr>
      </w:pPr>
    </w:p>
    <w:p w:rsidR="005A4D9F" w:rsidRDefault="005A4D9F" w:rsidP="002A7486">
      <w:pPr>
        <w:ind w:firstLine="720"/>
        <w:jc w:val="both"/>
        <w:rPr>
          <w:sz w:val="28"/>
          <w:szCs w:val="28"/>
        </w:rPr>
      </w:pPr>
    </w:p>
    <w:p w:rsidR="005A4D9F" w:rsidRDefault="005A4D9F" w:rsidP="002A748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5A4D9F" w:rsidRDefault="005A4D9F" w:rsidP="002A748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Белоозерский сельсовет: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</w:p>
    <w:p w:rsidR="005A4D9F" w:rsidRDefault="005A4D9F" w:rsidP="00AB7860">
      <w:pPr>
        <w:rPr>
          <w:sz w:val="28"/>
          <w:szCs w:val="28"/>
        </w:rPr>
      </w:pPr>
    </w:p>
    <w:p w:rsidR="005A4D9F" w:rsidRDefault="005A4D9F" w:rsidP="00AB7860">
      <w:pPr>
        <w:rPr>
          <w:sz w:val="28"/>
          <w:szCs w:val="28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Default="005A4D9F" w:rsidP="002A7486">
      <w:pPr>
        <w:jc w:val="right"/>
        <w:rPr>
          <w:sz w:val="24"/>
          <w:szCs w:val="24"/>
        </w:rPr>
      </w:pPr>
    </w:p>
    <w:p w:rsidR="005A4D9F" w:rsidRPr="002A7486" w:rsidRDefault="005A4D9F" w:rsidP="002A7486">
      <w:pPr>
        <w:jc w:val="right"/>
        <w:rPr>
          <w:sz w:val="24"/>
          <w:szCs w:val="24"/>
        </w:rPr>
      </w:pPr>
      <w:r w:rsidRPr="002A7486">
        <w:rPr>
          <w:sz w:val="24"/>
          <w:szCs w:val="24"/>
        </w:rPr>
        <w:t>Приложение № 1</w:t>
      </w:r>
    </w:p>
    <w:p w:rsidR="005A4D9F" w:rsidRPr="002A7486" w:rsidRDefault="005A4D9F" w:rsidP="002A7486">
      <w:pPr>
        <w:jc w:val="right"/>
        <w:rPr>
          <w:sz w:val="24"/>
          <w:szCs w:val="24"/>
        </w:rPr>
      </w:pPr>
      <w:r w:rsidRPr="002A7486">
        <w:rPr>
          <w:sz w:val="24"/>
          <w:szCs w:val="24"/>
        </w:rPr>
        <w:t>К Постановлению</w:t>
      </w:r>
    </w:p>
    <w:p w:rsidR="005A4D9F" w:rsidRPr="002A7486" w:rsidRDefault="005A4D9F" w:rsidP="002A7486">
      <w:pPr>
        <w:jc w:val="right"/>
        <w:rPr>
          <w:sz w:val="24"/>
          <w:szCs w:val="24"/>
        </w:rPr>
      </w:pPr>
      <w:r w:rsidRPr="002A7486">
        <w:rPr>
          <w:sz w:val="24"/>
          <w:szCs w:val="24"/>
        </w:rPr>
        <w:t>Главы СП Белоозерский сельсовет</w:t>
      </w:r>
    </w:p>
    <w:p w:rsidR="005A4D9F" w:rsidRPr="002A7486" w:rsidRDefault="005A4D9F" w:rsidP="002A7486">
      <w:pPr>
        <w:jc w:val="right"/>
        <w:rPr>
          <w:sz w:val="24"/>
          <w:szCs w:val="24"/>
        </w:rPr>
      </w:pPr>
      <w:r w:rsidRPr="002A7486">
        <w:rPr>
          <w:sz w:val="24"/>
          <w:szCs w:val="24"/>
        </w:rPr>
        <w:t xml:space="preserve">№ </w:t>
      </w:r>
      <w:r>
        <w:rPr>
          <w:sz w:val="24"/>
          <w:szCs w:val="24"/>
        </w:rPr>
        <w:t>85</w:t>
      </w:r>
      <w:r w:rsidRPr="002A7486">
        <w:rPr>
          <w:sz w:val="24"/>
          <w:szCs w:val="24"/>
        </w:rPr>
        <w:t xml:space="preserve"> от </w:t>
      </w:r>
      <w:r>
        <w:rPr>
          <w:sz w:val="24"/>
          <w:szCs w:val="24"/>
        </w:rPr>
        <w:t>08</w:t>
      </w:r>
      <w:r w:rsidRPr="002A7486">
        <w:rPr>
          <w:sz w:val="24"/>
          <w:szCs w:val="24"/>
        </w:rPr>
        <w:t>.04.201</w:t>
      </w:r>
      <w:r>
        <w:rPr>
          <w:sz w:val="24"/>
          <w:szCs w:val="24"/>
        </w:rPr>
        <w:t>6</w:t>
      </w:r>
      <w:r w:rsidRPr="002A7486">
        <w:rPr>
          <w:sz w:val="24"/>
          <w:szCs w:val="24"/>
        </w:rPr>
        <w:t>г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1.МОБУ СОШ с Белое Озеро – участок дороги от стел</w:t>
      </w:r>
      <w:bookmarkStart w:id="0" w:name="_GoBack"/>
      <w:bookmarkEnd w:id="0"/>
      <w:r>
        <w:rPr>
          <w:sz w:val="28"/>
          <w:szCs w:val="28"/>
        </w:rPr>
        <w:t>ы на границе с Аургазинским районом до свалки возле д.Белоозеровка;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2.МОБУ СОШ с.Белое Озеро – филиал ООШ с.Антоновка – участок дороги от поворота на д.Дмитриевка до поворота на Красноусольск;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3.МОБУ СОШ с.Белое Озеро – филиал МОБУ НШ-детский сад д.Татарский Саскуль, работники дошкольной группы, работники СДК, работники  Тат.СаскульскогоФАПа – участок дороги от д.Луговая до поворота на Красноусольск;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A0103D">
        <w:rPr>
          <w:sz w:val="28"/>
          <w:szCs w:val="28"/>
        </w:rPr>
        <w:t xml:space="preserve"> </w:t>
      </w:r>
      <w:r>
        <w:rPr>
          <w:sz w:val="28"/>
          <w:szCs w:val="28"/>
        </w:rPr>
        <w:t>МОБУ СОШ с.Белое Озеро – филиал МОБУ НШ-детский сад д.Русский Саскуль, работники детского сада, работники СДК, работники Рус.Саскульского ФАПа – участок дороги от моста через р.Белая до остановки на Стерлитамак (включая само кольцо и территорию возле самой остановки );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5.Работники Антоновского детского сада , СДК, работники ФАПа – участок дороги от д.Уваровка до поворота на д.Татарский Саскуль;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6.Работники СДК с.Белое Озеро, библиотекарь, работники детского сада с.Белое Озеро  – участок дороги от поворота на д.Татарский Саскуль до кольца д.РусскийСаскуль;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7.Работники АСП Белоозерский сельсовет – участок дороги от д.Уваровка до поворота на Нагадак;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8.Работники ДСВА – участок дороги от остановки на Стерлитамак ( возле д.Русский Саскуль) до стелы на границе со Стерлитамакским районом.</w:t>
      </w: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p w:rsidR="005A4D9F" w:rsidRDefault="005A4D9F" w:rsidP="007A011C">
      <w:pPr>
        <w:ind w:firstLine="720"/>
        <w:jc w:val="both"/>
        <w:rPr>
          <w:sz w:val="28"/>
          <w:szCs w:val="28"/>
        </w:rPr>
      </w:pPr>
    </w:p>
    <w:sectPr w:rsidR="005A4D9F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D9F" w:rsidRDefault="005A4D9F">
      <w:r>
        <w:separator/>
      </w:r>
    </w:p>
  </w:endnote>
  <w:endnote w:type="continuationSeparator" w:id="1">
    <w:p w:rsidR="005A4D9F" w:rsidRDefault="005A4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D9F" w:rsidRDefault="005A4D9F">
      <w:r>
        <w:separator/>
      </w:r>
    </w:p>
  </w:footnote>
  <w:footnote w:type="continuationSeparator" w:id="1">
    <w:p w:rsidR="005A4D9F" w:rsidRDefault="005A4D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3CC0"/>
    <w:multiLevelType w:val="hybridMultilevel"/>
    <w:tmpl w:val="019E5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DB406D4"/>
    <w:multiLevelType w:val="hybridMultilevel"/>
    <w:tmpl w:val="A7F6FA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05809D5"/>
    <w:multiLevelType w:val="multilevel"/>
    <w:tmpl w:val="A4FAA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4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37154"/>
    <w:rsid w:val="00044FA1"/>
    <w:rsid w:val="000570E9"/>
    <w:rsid w:val="00062AAD"/>
    <w:rsid w:val="000964CC"/>
    <w:rsid w:val="000A7D3C"/>
    <w:rsid w:val="000B60FB"/>
    <w:rsid w:val="000C5204"/>
    <w:rsid w:val="000C7C19"/>
    <w:rsid w:val="00101ACE"/>
    <w:rsid w:val="001672C8"/>
    <w:rsid w:val="001C0209"/>
    <w:rsid w:val="001D14AD"/>
    <w:rsid w:val="001D2F98"/>
    <w:rsid w:val="00214ED0"/>
    <w:rsid w:val="002204F2"/>
    <w:rsid w:val="00235427"/>
    <w:rsid w:val="00264271"/>
    <w:rsid w:val="002713AE"/>
    <w:rsid w:val="002729CB"/>
    <w:rsid w:val="00286E4D"/>
    <w:rsid w:val="00293519"/>
    <w:rsid w:val="002A5503"/>
    <w:rsid w:val="002A7486"/>
    <w:rsid w:val="002B3A6B"/>
    <w:rsid w:val="002D5E16"/>
    <w:rsid w:val="002E2348"/>
    <w:rsid w:val="00305992"/>
    <w:rsid w:val="00311C6C"/>
    <w:rsid w:val="00357C91"/>
    <w:rsid w:val="003778BB"/>
    <w:rsid w:val="003B31C0"/>
    <w:rsid w:val="003F67B6"/>
    <w:rsid w:val="00402C21"/>
    <w:rsid w:val="004061C9"/>
    <w:rsid w:val="00425C25"/>
    <w:rsid w:val="004627AC"/>
    <w:rsid w:val="0046641C"/>
    <w:rsid w:val="004A49AF"/>
    <w:rsid w:val="004E0B1F"/>
    <w:rsid w:val="004E5CA7"/>
    <w:rsid w:val="00551765"/>
    <w:rsid w:val="00551B83"/>
    <w:rsid w:val="0055597E"/>
    <w:rsid w:val="00574228"/>
    <w:rsid w:val="005A4D9F"/>
    <w:rsid w:val="005E666D"/>
    <w:rsid w:val="005E7DCF"/>
    <w:rsid w:val="00611ACA"/>
    <w:rsid w:val="00623136"/>
    <w:rsid w:val="00626F3B"/>
    <w:rsid w:val="0064211C"/>
    <w:rsid w:val="0064221C"/>
    <w:rsid w:val="00670B9F"/>
    <w:rsid w:val="006735D6"/>
    <w:rsid w:val="00687BDF"/>
    <w:rsid w:val="006A35DE"/>
    <w:rsid w:val="006A7200"/>
    <w:rsid w:val="006E03A1"/>
    <w:rsid w:val="006E2CC9"/>
    <w:rsid w:val="006E317B"/>
    <w:rsid w:val="006F275B"/>
    <w:rsid w:val="00721BA8"/>
    <w:rsid w:val="00737EB0"/>
    <w:rsid w:val="00786937"/>
    <w:rsid w:val="007A011C"/>
    <w:rsid w:val="007D4AC6"/>
    <w:rsid w:val="008022A3"/>
    <w:rsid w:val="008205B2"/>
    <w:rsid w:val="00824115"/>
    <w:rsid w:val="00836829"/>
    <w:rsid w:val="008550DA"/>
    <w:rsid w:val="00865397"/>
    <w:rsid w:val="00876067"/>
    <w:rsid w:val="0088710B"/>
    <w:rsid w:val="00890F8B"/>
    <w:rsid w:val="00895935"/>
    <w:rsid w:val="008A17CE"/>
    <w:rsid w:val="008A3336"/>
    <w:rsid w:val="008B2783"/>
    <w:rsid w:val="008C14BE"/>
    <w:rsid w:val="008F34BF"/>
    <w:rsid w:val="0092214F"/>
    <w:rsid w:val="00947476"/>
    <w:rsid w:val="00954AED"/>
    <w:rsid w:val="0095734B"/>
    <w:rsid w:val="009728F3"/>
    <w:rsid w:val="009779B1"/>
    <w:rsid w:val="00980D5E"/>
    <w:rsid w:val="009923EF"/>
    <w:rsid w:val="009A2C96"/>
    <w:rsid w:val="009D5F4C"/>
    <w:rsid w:val="00A0103D"/>
    <w:rsid w:val="00A024EE"/>
    <w:rsid w:val="00A2038C"/>
    <w:rsid w:val="00A261B2"/>
    <w:rsid w:val="00A53B38"/>
    <w:rsid w:val="00A5653E"/>
    <w:rsid w:val="00A57915"/>
    <w:rsid w:val="00A700DE"/>
    <w:rsid w:val="00A97630"/>
    <w:rsid w:val="00AB7860"/>
    <w:rsid w:val="00AC2BB8"/>
    <w:rsid w:val="00AF22CD"/>
    <w:rsid w:val="00AF3748"/>
    <w:rsid w:val="00AF40CB"/>
    <w:rsid w:val="00B23DF4"/>
    <w:rsid w:val="00B24B63"/>
    <w:rsid w:val="00B3641C"/>
    <w:rsid w:val="00B371B2"/>
    <w:rsid w:val="00B42693"/>
    <w:rsid w:val="00B43B2A"/>
    <w:rsid w:val="00B44368"/>
    <w:rsid w:val="00B50580"/>
    <w:rsid w:val="00B719CE"/>
    <w:rsid w:val="00B81D6A"/>
    <w:rsid w:val="00BA4076"/>
    <w:rsid w:val="00BC38FC"/>
    <w:rsid w:val="00BF337F"/>
    <w:rsid w:val="00BF6A91"/>
    <w:rsid w:val="00BF7719"/>
    <w:rsid w:val="00C25742"/>
    <w:rsid w:val="00C27253"/>
    <w:rsid w:val="00C54200"/>
    <w:rsid w:val="00C71C26"/>
    <w:rsid w:val="00CD50A8"/>
    <w:rsid w:val="00CD6114"/>
    <w:rsid w:val="00CE0EBC"/>
    <w:rsid w:val="00CE5336"/>
    <w:rsid w:val="00CE7CD3"/>
    <w:rsid w:val="00CF13CA"/>
    <w:rsid w:val="00D10912"/>
    <w:rsid w:val="00D12E21"/>
    <w:rsid w:val="00D30238"/>
    <w:rsid w:val="00D31B30"/>
    <w:rsid w:val="00D60338"/>
    <w:rsid w:val="00D92714"/>
    <w:rsid w:val="00DA4B57"/>
    <w:rsid w:val="00DA793F"/>
    <w:rsid w:val="00DD6F85"/>
    <w:rsid w:val="00DF181C"/>
    <w:rsid w:val="00DF5ABD"/>
    <w:rsid w:val="00DF6049"/>
    <w:rsid w:val="00E218E6"/>
    <w:rsid w:val="00E23954"/>
    <w:rsid w:val="00E31ABD"/>
    <w:rsid w:val="00E35483"/>
    <w:rsid w:val="00E410C9"/>
    <w:rsid w:val="00E435D6"/>
    <w:rsid w:val="00E46F03"/>
    <w:rsid w:val="00E75CE5"/>
    <w:rsid w:val="00E81DD9"/>
    <w:rsid w:val="00E9049A"/>
    <w:rsid w:val="00E96D4A"/>
    <w:rsid w:val="00EC31A0"/>
    <w:rsid w:val="00EC3307"/>
    <w:rsid w:val="00ED003E"/>
    <w:rsid w:val="00F00BAE"/>
    <w:rsid w:val="00F22E14"/>
    <w:rsid w:val="00F67384"/>
    <w:rsid w:val="00F84D75"/>
    <w:rsid w:val="00FD192D"/>
    <w:rsid w:val="00FE31BF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14ED0"/>
    <w:rPr>
      <w:rFonts w:cs="Times New Roman"/>
      <w:b/>
      <w:spacing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086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86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86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86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869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869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86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869"/>
    <w:rPr>
      <w:rFonts w:asciiTheme="majorHAnsi" w:eastAsiaTheme="majorEastAsia" w:hAnsiTheme="majorHAnsi" w:cstheme="majorBidi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D0869"/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D086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D0869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D0869"/>
    <w:rPr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0869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0869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D0869"/>
    <w:rPr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E666D"/>
    <w:rPr>
      <w:rFonts w:cs="Times New Roman"/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869"/>
    <w:rPr>
      <w:sz w:val="0"/>
      <w:szCs w:val="0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214ED0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FD192D"/>
    <w:rPr>
      <w:rFonts w:cs="Times New Roman"/>
      <w:b/>
      <w:bCs/>
    </w:rPr>
  </w:style>
  <w:style w:type="paragraph" w:customStyle="1" w:styleId="consnormal">
    <w:name w:val="consnormal"/>
    <w:basedOn w:val="Normal"/>
    <w:uiPriority w:val="99"/>
    <w:rsid w:val="00FD19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0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132</TotalTime>
  <Pages>2</Pages>
  <Words>381</Words>
  <Characters>2173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22</cp:revision>
  <cp:lastPrinted>2016-04-08T10:01:00Z</cp:lastPrinted>
  <dcterms:created xsi:type="dcterms:W3CDTF">2013-05-15T07:51:00Z</dcterms:created>
  <dcterms:modified xsi:type="dcterms:W3CDTF">2016-04-08T10:06:00Z</dcterms:modified>
</cp:coreProperties>
</file>