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4E" w:rsidRDefault="0042774E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43725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42774E" w:rsidTr="001573D3">
        <w:tc>
          <w:tcPr>
            <w:tcW w:w="3198" w:type="dxa"/>
          </w:tcPr>
          <w:p w:rsidR="0042774E" w:rsidRPr="00B41CAC" w:rsidRDefault="0042774E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21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42774E" w:rsidRPr="00B41CAC" w:rsidRDefault="0042774E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89</w:t>
            </w:r>
          </w:p>
        </w:tc>
        <w:tc>
          <w:tcPr>
            <w:tcW w:w="3198" w:type="dxa"/>
          </w:tcPr>
          <w:p w:rsidR="0042774E" w:rsidRPr="00B41CAC" w:rsidRDefault="0042774E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42774E" w:rsidRDefault="0042774E" w:rsidP="003F77C9">
      <w:pPr>
        <w:jc w:val="both"/>
        <w:rPr>
          <w:sz w:val="28"/>
          <w:szCs w:val="28"/>
        </w:rPr>
      </w:pPr>
    </w:p>
    <w:p w:rsidR="0042774E" w:rsidRDefault="0042774E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42774E" w:rsidRDefault="0042774E" w:rsidP="005F23CD">
      <w:pPr>
        <w:jc w:val="center"/>
        <w:rPr>
          <w:b/>
          <w:sz w:val="28"/>
          <w:szCs w:val="28"/>
        </w:rPr>
      </w:pPr>
    </w:p>
    <w:p w:rsidR="0042774E" w:rsidRDefault="0042774E" w:rsidP="005F23CD">
      <w:pPr>
        <w:jc w:val="center"/>
        <w:rPr>
          <w:b/>
          <w:sz w:val="28"/>
          <w:szCs w:val="28"/>
        </w:rPr>
      </w:pPr>
    </w:p>
    <w:p w:rsidR="0042774E" w:rsidRDefault="0042774E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42774E" w:rsidRDefault="0042774E" w:rsidP="005F23CD">
      <w:pPr>
        <w:jc w:val="both"/>
        <w:rPr>
          <w:sz w:val="28"/>
          <w:szCs w:val="28"/>
        </w:rPr>
      </w:pPr>
    </w:p>
    <w:p w:rsidR="0042774E" w:rsidRDefault="0042774E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42774E" w:rsidRDefault="0042774E" w:rsidP="005F23CD">
      <w:pPr>
        <w:jc w:val="center"/>
        <w:rPr>
          <w:sz w:val="28"/>
          <w:szCs w:val="28"/>
        </w:rPr>
      </w:pPr>
    </w:p>
    <w:p w:rsidR="0042774E" w:rsidRDefault="0042774E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д.Белоозеровка, ул.Придорожная, д.1</w:t>
      </w:r>
    </w:p>
    <w:p w:rsidR="0042774E" w:rsidRDefault="0042774E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42774E" w:rsidRDefault="0042774E" w:rsidP="00E908AA">
      <w:pPr>
        <w:jc w:val="both"/>
        <w:rPr>
          <w:sz w:val="28"/>
          <w:szCs w:val="28"/>
        </w:rPr>
      </w:pPr>
    </w:p>
    <w:p w:rsidR="0042774E" w:rsidRDefault="0042774E" w:rsidP="005F23CD">
      <w:pPr>
        <w:rPr>
          <w:sz w:val="28"/>
          <w:szCs w:val="28"/>
        </w:rPr>
      </w:pPr>
    </w:p>
    <w:p w:rsidR="0042774E" w:rsidRPr="00A261B2" w:rsidRDefault="0042774E" w:rsidP="003F77C9">
      <w:pPr>
        <w:jc w:val="both"/>
        <w:rPr>
          <w:sz w:val="28"/>
          <w:szCs w:val="28"/>
        </w:rPr>
      </w:pPr>
    </w:p>
    <w:p w:rsidR="0042774E" w:rsidRPr="00A261B2" w:rsidRDefault="0042774E" w:rsidP="003F77C9">
      <w:pPr>
        <w:jc w:val="both"/>
        <w:rPr>
          <w:sz w:val="28"/>
          <w:szCs w:val="28"/>
        </w:rPr>
      </w:pPr>
    </w:p>
    <w:p w:rsidR="0042774E" w:rsidRPr="00A261B2" w:rsidRDefault="0042774E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42774E" w:rsidRPr="00A261B2" w:rsidRDefault="0042774E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jc w:val="right"/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  <w:r w:rsidRPr="001573D3">
        <w:object w:dxaOrig="9944" w:dyaOrig="2430">
          <v:shape id="_x0000_i1026" type="#_x0000_t75" style="width:477.6pt;height:121.8pt" o:ole="">
            <v:imagedata r:id="rId4" o:title=""/>
          </v:shape>
          <o:OLEObject Type="Embed" ProgID="Paint.Picture" ShapeID="_x0000_i1026" DrawAspect="Content" ObjectID="_1524643726" r:id="rId6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42774E" w:rsidTr="00C55723">
        <w:tc>
          <w:tcPr>
            <w:tcW w:w="3198" w:type="dxa"/>
          </w:tcPr>
          <w:p w:rsidR="0042774E" w:rsidRPr="00B41CAC" w:rsidRDefault="0042774E" w:rsidP="00C55723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21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42774E" w:rsidRPr="00B41CAC" w:rsidRDefault="0042774E" w:rsidP="00C55723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90</w:t>
            </w:r>
          </w:p>
        </w:tc>
        <w:tc>
          <w:tcPr>
            <w:tcW w:w="3198" w:type="dxa"/>
          </w:tcPr>
          <w:p w:rsidR="0042774E" w:rsidRPr="00B41CAC" w:rsidRDefault="0042774E" w:rsidP="00C55723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42774E" w:rsidRDefault="0042774E" w:rsidP="001675C0">
      <w:pPr>
        <w:jc w:val="center"/>
        <w:rPr>
          <w:b/>
          <w:sz w:val="28"/>
          <w:szCs w:val="28"/>
        </w:rPr>
      </w:pPr>
    </w:p>
    <w:p w:rsidR="0042774E" w:rsidRDefault="0042774E" w:rsidP="001675C0">
      <w:pPr>
        <w:jc w:val="center"/>
        <w:rPr>
          <w:b/>
          <w:sz w:val="28"/>
          <w:szCs w:val="28"/>
        </w:rPr>
      </w:pPr>
    </w:p>
    <w:p w:rsidR="0042774E" w:rsidRDefault="0042774E" w:rsidP="001675C0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42774E" w:rsidRDefault="0042774E" w:rsidP="001675C0">
      <w:pPr>
        <w:jc w:val="center"/>
        <w:rPr>
          <w:sz w:val="28"/>
          <w:szCs w:val="28"/>
        </w:rPr>
      </w:pPr>
    </w:p>
    <w:p w:rsidR="0042774E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д.Белоозеровка, ул.Придорожная, д.8</w:t>
      </w:r>
    </w:p>
    <w:p w:rsidR="0042774E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42774E" w:rsidRPr="00A261B2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1675C0">
      <w:pPr>
        <w:rPr>
          <w:sz w:val="28"/>
          <w:szCs w:val="28"/>
        </w:rPr>
      </w:pPr>
      <w:r w:rsidRPr="001573D3">
        <w:object w:dxaOrig="9944" w:dyaOrig="2430">
          <v:shape id="_x0000_i1027" type="#_x0000_t75" style="width:477.6pt;height:121.8pt" o:ole="">
            <v:imagedata r:id="rId4" o:title=""/>
          </v:shape>
          <o:OLEObject Type="Embed" ProgID="Paint.Picture" ShapeID="_x0000_i1027" DrawAspect="Content" ObjectID="_1524643727" r:id="rId7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42774E" w:rsidTr="00C55723">
        <w:tc>
          <w:tcPr>
            <w:tcW w:w="3198" w:type="dxa"/>
          </w:tcPr>
          <w:p w:rsidR="0042774E" w:rsidRPr="00B41CAC" w:rsidRDefault="0042774E" w:rsidP="00C55723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21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42774E" w:rsidRPr="00B41CAC" w:rsidRDefault="0042774E" w:rsidP="00C55723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91</w:t>
            </w:r>
          </w:p>
        </w:tc>
        <w:tc>
          <w:tcPr>
            <w:tcW w:w="3198" w:type="dxa"/>
          </w:tcPr>
          <w:p w:rsidR="0042774E" w:rsidRPr="00B41CAC" w:rsidRDefault="0042774E" w:rsidP="00C55723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42774E" w:rsidRDefault="0042774E" w:rsidP="001675C0">
      <w:pPr>
        <w:jc w:val="center"/>
        <w:rPr>
          <w:b/>
          <w:sz w:val="28"/>
          <w:szCs w:val="28"/>
        </w:rPr>
      </w:pPr>
    </w:p>
    <w:p w:rsidR="0042774E" w:rsidRDefault="0042774E" w:rsidP="001675C0">
      <w:pPr>
        <w:jc w:val="center"/>
        <w:rPr>
          <w:b/>
          <w:sz w:val="28"/>
          <w:szCs w:val="28"/>
        </w:rPr>
      </w:pPr>
    </w:p>
    <w:p w:rsidR="0042774E" w:rsidRDefault="0042774E" w:rsidP="001675C0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42774E" w:rsidRDefault="0042774E" w:rsidP="001675C0">
      <w:pPr>
        <w:jc w:val="center"/>
        <w:rPr>
          <w:sz w:val="28"/>
          <w:szCs w:val="28"/>
        </w:rPr>
      </w:pPr>
    </w:p>
    <w:p w:rsidR="0042774E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д.Белоозеровка, ул.Придорожная, д.6</w:t>
      </w:r>
    </w:p>
    <w:p w:rsidR="0042774E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42774E" w:rsidRPr="00A261B2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3F77C9">
      <w:pPr>
        <w:rPr>
          <w:sz w:val="28"/>
          <w:szCs w:val="28"/>
        </w:rPr>
      </w:pPr>
    </w:p>
    <w:p w:rsidR="0042774E" w:rsidRDefault="0042774E" w:rsidP="001675C0">
      <w:pPr>
        <w:rPr>
          <w:sz w:val="28"/>
          <w:szCs w:val="28"/>
        </w:rPr>
      </w:pPr>
      <w:r w:rsidRPr="001573D3">
        <w:object w:dxaOrig="9944" w:dyaOrig="2430">
          <v:shape id="_x0000_i1028" type="#_x0000_t75" style="width:477.6pt;height:121.8pt" o:ole="">
            <v:imagedata r:id="rId4" o:title=""/>
          </v:shape>
          <o:OLEObject Type="Embed" ProgID="Paint.Picture" ShapeID="_x0000_i1028" DrawAspect="Content" ObjectID="_1524643728" r:id="rId8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42774E" w:rsidTr="00C55723">
        <w:tc>
          <w:tcPr>
            <w:tcW w:w="3198" w:type="dxa"/>
          </w:tcPr>
          <w:p w:rsidR="0042774E" w:rsidRPr="00B41CAC" w:rsidRDefault="0042774E" w:rsidP="00C55723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25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42774E" w:rsidRPr="00B41CAC" w:rsidRDefault="0042774E" w:rsidP="00C55723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92</w:t>
            </w:r>
          </w:p>
        </w:tc>
        <w:tc>
          <w:tcPr>
            <w:tcW w:w="3198" w:type="dxa"/>
          </w:tcPr>
          <w:p w:rsidR="0042774E" w:rsidRPr="00B41CAC" w:rsidRDefault="0042774E" w:rsidP="00C55723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25</w:t>
            </w:r>
            <w:r w:rsidRPr="00B41CA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42774E" w:rsidRDefault="0042774E" w:rsidP="001675C0">
      <w:pPr>
        <w:jc w:val="center"/>
        <w:rPr>
          <w:b/>
          <w:sz w:val="28"/>
          <w:szCs w:val="28"/>
        </w:rPr>
      </w:pPr>
    </w:p>
    <w:p w:rsidR="0042774E" w:rsidRDefault="0042774E" w:rsidP="001675C0">
      <w:pPr>
        <w:jc w:val="center"/>
        <w:rPr>
          <w:b/>
          <w:sz w:val="28"/>
          <w:szCs w:val="28"/>
        </w:rPr>
      </w:pPr>
    </w:p>
    <w:p w:rsidR="0042774E" w:rsidRDefault="0042774E" w:rsidP="001675C0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42774E" w:rsidRDefault="0042774E" w:rsidP="001675C0">
      <w:pPr>
        <w:jc w:val="center"/>
        <w:rPr>
          <w:sz w:val="28"/>
          <w:szCs w:val="28"/>
        </w:rPr>
      </w:pPr>
    </w:p>
    <w:p w:rsidR="0042774E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д.Русский Саскуль, ул.Мира, д.14а</w:t>
      </w:r>
    </w:p>
    <w:p w:rsidR="0042774E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42774E" w:rsidRDefault="0042774E" w:rsidP="001675C0">
      <w:pPr>
        <w:jc w:val="both"/>
        <w:rPr>
          <w:sz w:val="28"/>
          <w:szCs w:val="28"/>
        </w:rPr>
      </w:pPr>
    </w:p>
    <w:p w:rsidR="0042774E" w:rsidRDefault="0042774E" w:rsidP="001675C0">
      <w:pPr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</w:p>
    <w:p w:rsidR="0042774E" w:rsidRPr="00A261B2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42774E" w:rsidRPr="00A261B2" w:rsidRDefault="0042774E" w:rsidP="001675C0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42774E" w:rsidRDefault="0042774E" w:rsidP="001675C0">
      <w:pPr>
        <w:rPr>
          <w:sz w:val="28"/>
          <w:szCs w:val="28"/>
        </w:rPr>
      </w:pPr>
    </w:p>
    <w:p w:rsidR="0042774E" w:rsidRPr="00A261B2" w:rsidRDefault="0042774E" w:rsidP="003F77C9">
      <w:pPr>
        <w:rPr>
          <w:sz w:val="28"/>
          <w:szCs w:val="28"/>
        </w:rPr>
      </w:pPr>
    </w:p>
    <w:sectPr w:rsidR="0042774E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4335"/>
    <w:rsid w:val="00095FA0"/>
    <w:rsid w:val="000B1F9F"/>
    <w:rsid w:val="000F5B5B"/>
    <w:rsid w:val="00120068"/>
    <w:rsid w:val="001573D3"/>
    <w:rsid w:val="001675C0"/>
    <w:rsid w:val="00182B71"/>
    <w:rsid w:val="001D3FF2"/>
    <w:rsid w:val="001E144B"/>
    <w:rsid w:val="00206B0D"/>
    <w:rsid w:val="00225D6C"/>
    <w:rsid w:val="002C2513"/>
    <w:rsid w:val="00311BDF"/>
    <w:rsid w:val="00324500"/>
    <w:rsid w:val="003F77C9"/>
    <w:rsid w:val="004124B0"/>
    <w:rsid w:val="0042774E"/>
    <w:rsid w:val="004A008E"/>
    <w:rsid w:val="004A6BB4"/>
    <w:rsid w:val="004B2C36"/>
    <w:rsid w:val="004F1317"/>
    <w:rsid w:val="00527373"/>
    <w:rsid w:val="00542513"/>
    <w:rsid w:val="00592137"/>
    <w:rsid w:val="005F23CD"/>
    <w:rsid w:val="00670B9F"/>
    <w:rsid w:val="00702F40"/>
    <w:rsid w:val="00715061"/>
    <w:rsid w:val="00715D49"/>
    <w:rsid w:val="0074339B"/>
    <w:rsid w:val="00744F76"/>
    <w:rsid w:val="00750C08"/>
    <w:rsid w:val="007A2AF0"/>
    <w:rsid w:val="007A7A01"/>
    <w:rsid w:val="007E40DA"/>
    <w:rsid w:val="00824115"/>
    <w:rsid w:val="00871906"/>
    <w:rsid w:val="00930125"/>
    <w:rsid w:val="00975155"/>
    <w:rsid w:val="009C7916"/>
    <w:rsid w:val="00A261B2"/>
    <w:rsid w:val="00A3483A"/>
    <w:rsid w:val="00AC1E4B"/>
    <w:rsid w:val="00B41CAC"/>
    <w:rsid w:val="00BE710F"/>
    <w:rsid w:val="00C55723"/>
    <w:rsid w:val="00C5632C"/>
    <w:rsid w:val="00C92789"/>
    <w:rsid w:val="00CA4C12"/>
    <w:rsid w:val="00CC5777"/>
    <w:rsid w:val="00D67BD6"/>
    <w:rsid w:val="00DA4013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84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4</Pages>
  <Words>498</Words>
  <Characters>2839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19</cp:revision>
  <cp:lastPrinted>2016-04-18T02:51:00Z</cp:lastPrinted>
  <dcterms:created xsi:type="dcterms:W3CDTF">2014-04-04T04:18:00Z</dcterms:created>
  <dcterms:modified xsi:type="dcterms:W3CDTF">2016-05-13T05:22:00Z</dcterms:modified>
</cp:coreProperties>
</file>