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013" w:rsidRDefault="00DA4013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410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DA4013" w:rsidTr="001573D3">
        <w:tc>
          <w:tcPr>
            <w:tcW w:w="3198" w:type="dxa"/>
          </w:tcPr>
          <w:p w:rsidR="00DA4013" w:rsidRPr="00B41CAC" w:rsidRDefault="00DA401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18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DA4013" w:rsidRPr="00B41CAC" w:rsidRDefault="00DA4013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86</w:t>
            </w:r>
          </w:p>
        </w:tc>
        <w:tc>
          <w:tcPr>
            <w:tcW w:w="3198" w:type="dxa"/>
          </w:tcPr>
          <w:p w:rsidR="00DA4013" w:rsidRPr="00B41CAC" w:rsidRDefault="00DA401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18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DA4013" w:rsidRDefault="00DA4013" w:rsidP="003F77C9">
      <w:pPr>
        <w:jc w:val="both"/>
        <w:rPr>
          <w:sz w:val="28"/>
          <w:szCs w:val="28"/>
        </w:rPr>
      </w:pPr>
    </w:p>
    <w:p w:rsidR="00DA4013" w:rsidRDefault="00DA4013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DA4013" w:rsidRDefault="00DA4013" w:rsidP="005F23CD">
      <w:pPr>
        <w:jc w:val="center"/>
        <w:rPr>
          <w:b/>
          <w:sz w:val="28"/>
          <w:szCs w:val="28"/>
        </w:rPr>
      </w:pPr>
    </w:p>
    <w:p w:rsidR="00DA4013" w:rsidRDefault="00DA4013" w:rsidP="005F23CD">
      <w:pPr>
        <w:jc w:val="center"/>
        <w:rPr>
          <w:b/>
          <w:sz w:val="28"/>
          <w:szCs w:val="28"/>
        </w:rPr>
      </w:pPr>
    </w:p>
    <w:p w:rsidR="00DA4013" w:rsidRDefault="00DA4013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DA4013" w:rsidRDefault="00DA4013" w:rsidP="005F23CD">
      <w:pPr>
        <w:jc w:val="both"/>
        <w:rPr>
          <w:sz w:val="28"/>
          <w:szCs w:val="28"/>
        </w:rPr>
      </w:pPr>
    </w:p>
    <w:p w:rsidR="00DA4013" w:rsidRDefault="00DA4013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DA4013" w:rsidRDefault="00DA4013" w:rsidP="005F23CD">
      <w:pPr>
        <w:jc w:val="center"/>
        <w:rPr>
          <w:sz w:val="28"/>
          <w:szCs w:val="28"/>
        </w:rPr>
      </w:pPr>
    </w:p>
    <w:p w:rsidR="00DA4013" w:rsidRDefault="00DA401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с.Белое Озеро, ул.Ленина, д.141</w:t>
      </w:r>
    </w:p>
    <w:p w:rsidR="00DA4013" w:rsidRDefault="00DA401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DA4013" w:rsidRDefault="00DA4013" w:rsidP="00E908AA">
      <w:pPr>
        <w:jc w:val="both"/>
        <w:rPr>
          <w:sz w:val="28"/>
          <w:szCs w:val="28"/>
        </w:rPr>
      </w:pPr>
    </w:p>
    <w:p w:rsidR="00DA4013" w:rsidRDefault="00DA4013" w:rsidP="005F23CD">
      <w:pPr>
        <w:rPr>
          <w:sz w:val="28"/>
          <w:szCs w:val="28"/>
        </w:rPr>
      </w:pPr>
    </w:p>
    <w:p w:rsidR="00DA4013" w:rsidRPr="00A261B2" w:rsidRDefault="00DA4013" w:rsidP="003F77C9">
      <w:pPr>
        <w:jc w:val="both"/>
        <w:rPr>
          <w:sz w:val="28"/>
          <w:szCs w:val="28"/>
        </w:rPr>
      </w:pPr>
    </w:p>
    <w:p w:rsidR="00DA4013" w:rsidRPr="00A261B2" w:rsidRDefault="00DA4013" w:rsidP="003F77C9">
      <w:pPr>
        <w:jc w:val="both"/>
        <w:rPr>
          <w:sz w:val="28"/>
          <w:szCs w:val="28"/>
        </w:rPr>
      </w:pPr>
    </w:p>
    <w:p w:rsidR="00DA4013" w:rsidRPr="00A261B2" w:rsidRDefault="00DA401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DA4013" w:rsidRPr="00A261B2" w:rsidRDefault="00DA401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Default="00DA4013" w:rsidP="003F77C9">
      <w:pPr>
        <w:jc w:val="right"/>
        <w:rPr>
          <w:sz w:val="28"/>
          <w:szCs w:val="28"/>
        </w:rPr>
      </w:pPr>
    </w:p>
    <w:p w:rsidR="00DA4013" w:rsidRPr="00A261B2" w:rsidRDefault="00DA4013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DA4013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2C2513"/>
    <w:rsid w:val="00311BDF"/>
    <w:rsid w:val="00324500"/>
    <w:rsid w:val="003F77C9"/>
    <w:rsid w:val="004124B0"/>
    <w:rsid w:val="004A008E"/>
    <w:rsid w:val="004A6BB4"/>
    <w:rsid w:val="004B2C36"/>
    <w:rsid w:val="004F1317"/>
    <w:rsid w:val="00527373"/>
    <w:rsid w:val="00542513"/>
    <w:rsid w:val="00592137"/>
    <w:rsid w:val="005F23CD"/>
    <w:rsid w:val="00670B9F"/>
    <w:rsid w:val="00702F40"/>
    <w:rsid w:val="00715061"/>
    <w:rsid w:val="00715D49"/>
    <w:rsid w:val="0074339B"/>
    <w:rsid w:val="00744F76"/>
    <w:rsid w:val="00750C08"/>
    <w:rsid w:val="007A2AF0"/>
    <w:rsid w:val="007A7A01"/>
    <w:rsid w:val="007E40DA"/>
    <w:rsid w:val="00824115"/>
    <w:rsid w:val="00871906"/>
    <w:rsid w:val="00930125"/>
    <w:rsid w:val="00975155"/>
    <w:rsid w:val="009C7916"/>
    <w:rsid w:val="00A261B2"/>
    <w:rsid w:val="00A3483A"/>
    <w:rsid w:val="00AC1E4B"/>
    <w:rsid w:val="00B41CAC"/>
    <w:rsid w:val="00BE710F"/>
    <w:rsid w:val="00C5632C"/>
    <w:rsid w:val="00C92789"/>
    <w:rsid w:val="00CA4C12"/>
    <w:rsid w:val="00CC5777"/>
    <w:rsid w:val="00DA4013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9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124</Words>
  <Characters>709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18</cp:revision>
  <cp:lastPrinted>2016-04-18T02:51:00Z</cp:lastPrinted>
  <dcterms:created xsi:type="dcterms:W3CDTF">2014-04-04T04:18:00Z</dcterms:created>
  <dcterms:modified xsi:type="dcterms:W3CDTF">2016-05-13T05:17:00Z</dcterms:modified>
</cp:coreProperties>
</file>