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DC" w:rsidRDefault="007672DC" w:rsidP="001573D3">
      <w:pPr>
        <w:jc w:val="center"/>
        <w:rPr>
          <w:rFonts w:ascii="Times Cyr Bash Normal" w:hAnsi="Times Cyr Bash Normal"/>
          <w:sz w:val="28"/>
          <w:szCs w:val="28"/>
        </w:rPr>
      </w:pPr>
      <w:r>
        <w:t xml:space="preserve"> </w:t>
      </w: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902376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7672DC" w:rsidTr="001573D3">
        <w:tc>
          <w:tcPr>
            <w:tcW w:w="3198" w:type="dxa"/>
          </w:tcPr>
          <w:p w:rsidR="007672DC" w:rsidRPr="00B41CAC" w:rsidRDefault="007672DC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16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май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7672DC" w:rsidRPr="00B41CAC" w:rsidRDefault="007672DC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103</w:t>
            </w:r>
          </w:p>
        </w:tc>
        <w:tc>
          <w:tcPr>
            <w:tcW w:w="3198" w:type="dxa"/>
          </w:tcPr>
          <w:p w:rsidR="007672DC" w:rsidRPr="00B41CAC" w:rsidRDefault="007672DC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16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мая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7672DC" w:rsidRDefault="007672DC" w:rsidP="003F77C9">
      <w:pPr>
        <w:jc w:val="both"/>
        <w:rPr>
          <w:sz w:val="28"/>
          <w:szCs w:val="28"/>
        </w:rPr>
      </w:pPr>
    </w:p>
    <w:p w:rsidR="007672DC" w:rsidRDefault="007672DC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7672DC" w:rsidRDefault="007672DC" w:rsidP="005F23CD">
      <w:pPr>
        <w:jc w:val="center"/>
        <w:rPr>
          <w:b/>
          <w:sz w:val="28"/>
          <w:szCs w:val="28"/>
        </w:rPr>
      </w:pPr>
    </w:p>
    <w:p w:rsidR="007672DC" w:rsidRDefault="007672DC" w:rsidP="005F23CD">
      <w:pPr>
        <w:jc w:val="center"/>
        <w:rPr>
          <w:b/>
          <w:sz w:val="28"/>
          <w:szCs w:val="28"/>
        </w:rPr>
      </w:pPr>
    </w:p>
    <w:p w:rsidR="007672DC" w:rsidRDefault="007672DC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672DC" w:rsidRDefault="007672DC" w:rsidP="005F23CD">
      <w:pPr>
        <w:jc w:val="both"/>
        <w:rPr>
          <w:sz w:val="28"/>
          <w:szCs w:val="28"/>
        </w:rPr>
      </w:pPr>
    </w:p>
    <w:p w:rsidR="007672DC" w:rsidRDefault="007672DC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672DC" w:rsidRDefault="007672DC" w:rsidP="005F23CD">
      <w:pPr>
        <w:jc w:val="center"/>
        <w:rPr>
          <w:sz w:val="28"/>
          <w:szCs w:val="28"/>
        </w:rPr>
      </w:pPr>
    </w:p>
    <w:p w:rsidR="007672DC" w:rsidRDefault="007672DC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с.Антоновка, ул.Полевая, д.9</w:t>
      </w:r>
    </w:p>
    <w:p w:rsidR="007672DC" w:rsidRDefault="007672DC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672DC" w:rsidRDefault="007672DC" w:rsidP="005F23CD">
      <w:pPr>
        <w:rPr>
          <w:sz w:val="28"/>
          <w:szCs w:val="28"/>
        </w:rPr>
      </w:pPr>
    </w:p>
    <w:p w:rsidR="007672DC" w:rsidRDefault="007672DC" w:rsidP="005F23CD">
      <w:pPr>
        <w:rPr>
          <w:sz w:val="28"/>
          <w:szCs w:val="28"/>
        </w:rPr>
      </w:pPr>
    </w:p>
    <w:p w:rsidR="007672DC" w:rsidRPr="00A261B2" w:rsidRDefault="007672DC" w:rsidP="003F77C9">
      <w:pPr>
        <w:jc w:val="both"/>
        <w:rPr>
          <w:sz w:val="28"/>
          <w:szCs w:val="28"/>
        </w:rPr>
      </w:pPr>
    </w:p>
    <w:p w:rsidR="007672DC" w:rsidRPr="00A261B2" w:rsidRDefault="007672DC" w:rsidP="003F77C9">
      <w:pPr>
        <w:jc w:val="both"/>
        <w:rPr>
          <w:sz w:val="28"/>
          <w:szCs w:val="28"/>
        </w:rPr>
      </w:pPr>
    </w:p>
    <w:p w:rsidR="007672DC" w:rsidRPr="00A261B2" w:rsidRDefault="007672DC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7672DC" w:rsidRPr="00A261B2" w:rsidRDefault="007672DC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jc w:val="right"/>
        <w:rPr>
          <w:sz w:val="28"/>
          <w:szCs w:val="28"/>
        </w:rPr>
      </w:pPr>
    </w:p>
    <w:p w:rsidR="007672DC" w:rsidRDefault="007672DC" w:rsidP="003F77C9">
      <w:pPr>
        <w:rPr>
          <w:sz w:val="28"/>
          <w:szCs w:val="28"/>
        </w:rPr>
      </w:pPr>
    </w:p>
    <w:p w:rsidR="007672DC" w:rsidRDefault="007672DC" w:rsidP="003F77C9">
      <w:pPr>
        <w:rPr>
          <w:sz w:val="28"/>
          <w:szCs w:val="28"/>
        </w:rPr>
      </w:pPr>
    </w:p>
    <w:p w:rsidR="007672DC" w:rsidRDefault="007672DC" w:rsidP="003F77C9">
      <w:pPr>
        <w:rPr>
          <w:sz w:val="28"/>
          <w:szCs w:val="28"/>
        </w:rPr>
      </w:pPr>
    </w:p>
    <w:p w:rsidR="007672DC" w:rsidRDefault="007672DC" w:rsidP="003F77C9">
      <w:pPr>
        <w:rPr>
          <w:sz w:val="28"/>
          <w:szCs w:val="28"/>
        </w:rPr>
      </w:pPr>
    </w:p>
    <w:p w:rsidR="007672DC" w:rsidRDefault="007672DC" w:rsidP="003F77C9">
      <w:pPr>
        <w:rPr>
          <w:sz w:val="28"/>
          <w:szCs w:val="28"/>
        </w:rPr>
      </w:pPr>
    </w:p>
    <w:sectPr w:rsidR="007672DC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5FA0"/>
    <w:rsid w:val="000C6958"/>
    <w:rsid w:val="000D6C39"/>
    <w:rsid w:val="00120068"/>
    <w:rsid w:val="001573D3"/>
    <w:rsid w:val="001D3FF2"/>
    <w:rsid w:val="001E144B"/>
    <w:rsid w:val="00206B0D"/>
    <w:rsid w:val="002B3305"/>
    <w:rsid w:val="002E719B"/>
    <w:rsid w:val="00311BDF"/>
    <w:rsid w:val="00324500"/>
    <w:rsid w:val="003F77C9"/>
    <w:rsid w:val="004A6BB4"/>
    <w:rsid w:val="004F1317"/>
    <w:rsid w:val="00527373"/>
    <w:rsid w:val="0053019D"/>
    <w:rsid w:val="00542513"/>
    <w:rsid w:val="00592137"/>
    <w:rsid w:val="005A3C0B"/>
    <w:rsid w:val="005F23CD"/>
    <w:rsid w:val="00670B9F"/>
    <w:rsid w:val="00702F40"/>
    <w:rsid w:val="00715061"/>
    <w:rsid w:val="0074339B"/>
    <w:rsid w:val="00744F76"/>
    <w:rsid w:val="007672DC"/>
    <w:rsid w:val="007A2AF0"/>
    <w:rsid w:val="007A7A01"/>
    <w:rsid w:val="007E40DA"/>
    <w:rsid w:val="00824115"/>
    <w:rsid w:val="00A261B2"/>
    <w:rsid w:val="00B211F0"/>
    <w:rsid w:val="00B41CAC"/>
    <w:rsid w:val="00BA763C"/>
    <w:rsid w:val="00BB0635"/>
    <w:rsid w:val="00BE710F"/>
    <w:rsid w:val="00C76839"/>
    <w:rsid w:val="00C92789"/>
    <w:rsid w:val="00CA4C12"/>
    <w:rsid w:val="00D80F2B"/>
    <w:rsid w:val="00E441F3"/>
    <w:rsid w:val="00F33B90"/>
    <w:rsid w:val="00F623F6"/>
    <w:rsid w:val="00F82EE1"/>
    <w:rsid w:val="00F836B9"/>
    <w:rsid w:val="00F91D6C"/>
    <w:rsid w:val="00FA7EE1"/>
    <w:rsid w:val="00FB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1</Pages>
  <Words>123</Words>
  <Characters>702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17</cp:revision>
  <cp:lastPrinted>2016-05-16T05:12:00Z</cp:lastPrinted>
  <dcterms:created xsi:type="dcterms:W3CDTF">2014-04-04T04:18:00Z</dcterms:created>
  <dcterms:modified xsi:type="dcterms:W3CDTF">2016-05-16T05:13:00Z</dcterms:modified>
</cp:coreProperties>
</file>