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43D" w:rsidRDefault="0023643D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5" o:title=""/>
          </v:shape>
          <o:OLEObject Type="Embed" ProgID="Paint.Picture" ShapeID="_x0000_i1025" DrawAspect="Content" ObjectID="_1531897702" r:id="rId6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23643D" w:rsidTr="001573D3">
        <w:tc>
          <w:tcPr>
            <w:tcW w:w="3198" w:type="dxa"/>
          </w:tcPr>
          <w:p w:rsidR="0023643D" w:rsidRPr="00B41CAC" w:rsidRDefault="0023643D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14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июль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23643D" w:rsidRPr="00B41CAC" w:rsidRDefault="0023643D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143</w:t>
            </w:r>
          </w:p>
        </w:tc>
        <w:tc>
          <w:tcPr>
            <w:tcW w:w="3198" w:type="dxa"/>
          </w:tcPr>
          <w:p w:rsidR="0023643D" w:rsidRPr="00B41CAC" w:rsidRDefault="0023643D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14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июля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23643D" w:rsidRDefault="0023643D" w:rsidP="003F77C9">
      <w:pPr>
        <w:jc w:val="both"/>
        <w:rPr>
          <w:sz w:val="28"/>
          <w:szCs w:val="28"/>
        </w:rPr>
      </w:pPr>
    </w:p>
    <w:p w:rsidR="0023643D" w:rsidRDefault="0023643D" w:rsidP="00BD5A5D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принятия решений о признании безнадежной к взысканию задолженности по платежам в бюджет сельского поселения Белоозерский сельсовет муниципального района Гафурийский район Республики Башкортостан, администрируемых Администрацией сельского поселения Белоозерский сельсовет муниципального района Гафурийский район Республики Башкортостан</w:t>
      </w:r>
    </w:p>
    <w:p w:rsidR="0023643D" w:rsidRDefault="0023643D" w:rsidP="00C9547D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3643D" w:rsidRDefault="0023643D" w:rsidP="00C9547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3643D" w:rsidRDefault="0023643D" w:rsidP="00C9547D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соответствии с пунктом 3 постановления Правительства Российской Федерации от 6 мая 2016 года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</w:t>
      </w:r>
    </w:p>
    <w:p w:rsidR="0023643D" w:rsidRDefault="0023643D" w:rsidP="00C9547D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 о с т а н о в л я ю :</w:t>
      </w:r>
    </w:p>
    <w:p w:rsidR="0023643D" w:rsidRDefault="0023643D" w:rsidP="00C9547D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Порядок принятия решений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признании безнадежной к взысканию задолженности по платежам в бюджет сельского поселения Белоозерский сельсовет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Гафурийский район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Башкортостан, администрируемых Администрацией сельского поселения Белоозерский сельсовет муниципального района Гафурийский район Республики Башкортостан.</w:t>
      </w:r>
    </w:p>
    <w:p w:rsidR="0023643D" w:rsidRPr="00255517" w:rsidRDefault="0023643D" w:rsidP="00C954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55517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>постановления</w:t>
      </w:r>
      <w:r w:rsidRPr="00255517">
        <w:rPr>
          <w:sz w:val="28"/>
          <w:szCs w:val="28"/>
        </w:rPr>
        <w:t xml:space="preserve"> </w:t>
      </w:r>
      <w:r>
        <w:rPr>
          <w:sz w:val="28"/>
          <w:szCs w:val="28"/>
        </w:rPr>
        <w:t>оставляю за собой</w:t>
      </w:r>
      <w:r w:rsidRPr="00255517">
        <w:rPr>
          <w:sz w:val="28"/>
          <w:szCs w:val="28"/>
        </w:rPr>
        <w:t>.</w:t>
      </w:r>
    </w:p>
    <w:p w:rsidR="0023643D" w:rsidRDefault="0023643D" w:rsidP="00C9547D">
      <w:pPr>
        <w:ind w:firstLine="709"/>
        <w:jc w:val="both"/>
        <w:rPr>
          <w:sz w:val="28"/>
          <w:szCs w:val="28"/>
        </w:rPr>
      </w:pPr>
    </w:p>
    <w:p w:rsidR="0023643D" w:rsidRDefault="0023643D" w:rsidP="00C9547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3643D" w:rsidRDefault="0023643D" w:rsidP="00C9547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3643D" w:rsidRDefault="0023643D" w:rsidP="00C9547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3643D" w:rsidRDefault="0023643D" w:rsidP="00C9547D">
      <w:pPr>
        <w:rPr>
          <w:sz w:val="28"/>
          <w:szCs w:val="28"/>
        </w:rPr>
      </w:pPr>
    </w:p>
    <w:p w:rsidR="0023643D" w:rsidRPr="00A261B2" w:rsidRDefault="0023643D" w:rsidP="00C9547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23643D" w:rsidRPr="00A261B2" w:rsidRDefault="0023643D" w:rsidP="00C9547D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23643D" w:rsidRDefault="0023643D" w:rsidP="00C9547D">
      <w:pPr>
        <w:pStyle w:val="ConsPlusNormal"/>
        <w:ind w:left="5664" w:hanging="986"/>
        <w:rPr>
          <w:sz w:val="28"/>
          <w:szCs w:val="28"/>
        </w:rPr>
      </w:pPr>
    </w:p>
    <w:p w:rsidR="0023643D" w:rsidRDefault="0023643D" w:rsidP="00C9547D">
      <w:pPr>
        <w:pStyle w:val="ConsPlusNormal"/>
        <w:ind w:firstLine="0"/>
        <w:rPr>
          <w:sz w:val="28"/>
          <w:szCs w:val="28"/>
        </w:rPr>
      </w:pPr>
    </w:p>
    <w:p w:rsidR="0023643D" w:rsidRDefault="0023643D" w:rsidP="00C9547D">
      <w:pPr>
        <w:pStyle w:val="ConsPlusNormal"/>
        <w:ind w:left="5664" w:firstLine="708"/>
        <w:rPr>
          <w:rFonts w:ascii="Times New Roman" w:hAnsi="Times New Roman" w:cs="Times New Roman"/>
          <w:szCs w:val="24"/>
        </w:rPr>
      </w:pPr>
    </w:p>
    <w:p w:rsidR="0023643D" w:rsidRDefault="0023643D" w:rsidP="00C9547D">
      <w:pPr>
        <w:pStyle w:val="ConsPlusNormal"/>
        <w:ind w:left="5664" w:firstLine="708"/>
        <w:rPr>
          <w:rFonts w:ascii="Times New Roman" w:hAnsi="Times New Roman" w:cs="Times New Roman"/>
          <w:szCs w:val="24"/>
        </w:rPr>
      </w:pPr>
    </w:p>
    <w:p w:rsidR="0023643D" w:rsidRDefault="0023643D" w:rsidP="00C9547D">
      <w:pPr>
        <w:pStyle w:val="ConsPlusNormal"/>
        <w:ind w:left="5664" w:firstLine="708"/>
        <w:rPr>
          <w:rFonts w:ascii="Times New Roman" w:hAnsi="Times New Roman" w:cs="Times New Roman"/>
          <w:szCs w:val="24"/>
        </w:rPr>
      </w:pPr>
    </w:p>
    <w:p w:rsidR="0023643D" w:rsidRDefault="0023643D" w:rsidP="00C9547D">
      <w:pPr>
        <w:pStyle w:val="ConsPlusNormal"/>
        <w:ind w:left="5664" w:firstLine="708"/>
        <w:rPr>
          <w:rFonts w:ascii="Times New Roman" w:hAnsi="Times New Roman" w:cs="Times New Roman"/>
          <w:szCs w:val="24"/>
        </w:rPr>
      </w:pPr>
    </w:p>
    <w:p w:rsidR="0023643D" w:rsidRDefault="0023643D" w:rsidP="00C9547D">
      <w:pPr>
        <w:pStyle w:val="ConsPlusNormal"/>
        <w:ind w:left="5664" w:firstLine="708"/>
        <w:rPr>
          <w:rFonts w:ascii="Times New Roman" w:hAnsi="Times New Roman" w:cs="Times New Roman"/>
          <w:szCs w:val="24"/>
        </w:rPr>
      </w:pPr>
    </w:p>
    <w:p w:rsidR="0023643D" w:rsidRDefault="0023643D" w:rsidP="00C9547D">
      <w:pPr>
        <w:pStyle w:val="ConsPlusNormal"/>
        <w:ind w:left="5664" w:firstLine="708"/>
        <w:rPr>
          <w:rFonts w:ascii="Times New Roman" w:hAnsi="Times New Roman" w:cs="Times New Roman"/>
          <w:szCs w:val="24"/>
        </w:rPr>
      </w:pPr>
      <w:r w:rsidRPr="00D258D0">
        <w:rPr>
          <w:rFonts w:ascii="Times New Roman" w:hAnsi="Times New Roman" w:cs="Times New Roman"/>
          <w:szCs w:val="24"/>
        </w:rPr>
        <w:t xml:space="preserve"> </w:t>
      </w:r>
    </w:p>
    <w:p w:rsidR="0023643D" w:rsidRPr="00BD5A5D" w:rsidRDefault="0023643D" w:rsidP="00C9547D">
      <w:pPr>
        <w:pStyle w:val="ConsPlusNormal"/>
        <w:ind w:left="5664" w:firstLine="708"/>
        <w:rPr>
          <w:rFonts w:ascii="Times New Roman" w:hAnsi="Times New Roman" w:cs="Times New Roman"/>
          <w:szCs w:val="24"/>
        </w:rPr>
      </w:pPr>
      <w:r w:rsidRPr="00C9547D">
        <w:rPr>
          <w:rFonts w:ascii="Times New Roman" w:hAnsi="Times New Roman" w:cs="Times New Roman"/>
          <w:sz w:val="22"/>
          <w:szCs w:val="22"/>
        </w:rPr>
        <w:t xml:space="preserve">Утвержден </w:t>
      </w:r>
    </w:p>
    <w:p w:rsidR="0023643D" w:rsidRPr="00C9547D" w:rsidRDefault="0023643D" w:rsidP="00C9547D">
      <w:pPr>
        <w:pStyle w:val="ConsPlusNormal"/>
        <w:ind w:left="5965" w:firstLine="0"/>
        <w:rPr>
          <w:rFonts w:ascii="Times New Roman" w:hAnsi="Times New Roman" w:cs="Times New Roman"/>
          <w:sz w:val="22"/>
          <w:szCs w:val="22"/>
        </w:rPr>
      </w:pPr>
      <w:r w:rsidRPr="00C9547D">
        <w:rPr>
          <w:rFonts w:ascii="Times New Roman" w:hAnsi="Times New Roman" w:cs="Times New Roman"/>
          <w:sz w:val="22"/>
          <w:szCs w:val="22"/>
        </w:rPr>
        <w:t>Постановлением  Администрации сельского поселения Белоозерский сельсовет муниципального</w:t>
      </w:r>
    </w:p>
    <w:p w:rsidR="0023643D" w:rsidRPr="00C9547D" w:rsidRDefault="0023643D" w:rsidP="00C9547D">
      <w:pPr>
        <w:pStyle w:val="ConsPlusNormal"/>
        <w:ind w:left="5245"/>
        <w:rPr>
          <w:rFonts w:ascii="Times New Roman" w:hAnsi="Times New Roman" w:cs="Times New Roman"/>
          <w:sz w:val="22"/>
          <w:szCs w:val="22"/>
        </w:rPr>
      </w:pPr>
      <w:r w:rsidRPr="00C9547D">
        <w:rPr>
          <w:rFonts w:ascii="Times New Roman" w:hAnsi="Times New Roman" w:cs="Times New Roman"/>
          <w:sz w:val="22"/>
          <w:szCs w:val="22"/>
        </w:rPr>
        <w:t xml:space="preserve">района Гафурийский район       </w:t>
      </w:r>
    </w:p>
    <w:p w:rsidR="0023643D" w:rsidRPr="00C9547D" w:rsidRDefault="0023643D" w:rsidP="00C9547D">
      <w:pPr>
        <w:pStyle w:val="ConsPlusNormal"/>
        <w:ind w:left="5245"/>
        <w:rPr>
          <w:rFonts w:ascii="Times New Roman" w:hAnsi="Times New Roman" w:cs="Times New Roman"/>
          <w:sz w:val="22"/>
          <w:szCs w:val="22"/>
        </w:rPr>
      </w:pPr>
      <w:r w:rsidRPr="00C9547D">
        <w:rPr>
          <w:rFonts w:ascii="Times New Roman" w:hAnsi="Times New Roman" w:cs="Times New Roman"/>
          <w:sz w:val="22"/>
          <w:szCs w:val="22"/>
        </w:rPr>
        <w:t>Республики Башкортостан</w:t>
      </w:r>
    </w:p>
    <w:p w:rsidR="0023643D" w:rsidRPr="00C9547D" w:rsidRDefault="0023643D" w:rsidP="00C9547D">
      <w:pPr>
        <w:pStyle w:val="ConsPlusNormal"/>
        <w:tabs>
          <w:tab w:val="left" w:pos="5670"/>
        </w:tabs>
        <w:ind w:left="4956"/>
        <w:rPr>
          <w:rFonts w:ascii="Times New Roman" w:hAnsi="Times New Roman" w:cs="Times New Roman"/>
          <w:sz w:val="22"/>
          <w:szCs w:val="22"/>
        </w:rPr>
      </w:pPr>
      <w:r w:rsidRPr="00C9547D">
        <w:rPr>
          <w:rFonts w:ascii="Times New Roman" w:hAnsi="Times New Roman" w:cs="Times New Roman"/>
          <w:sz w:val="22"/>
          <w:szCs w:val="22"/>
        </w:rPr>
        <w:t xml:space="preserve">      от 14.07.2016 года № 14</w:t>
      </w:r>
      <w:r>
        <w:rPr>
          <w:rFonts w:ascii="Times New Roman" w:hAnsi="Times New Roman" w:cs="Times New Roman"/>
          <w:sz w:val="22"/>
          <w:szCs w:val="22"/>
        </w:rPr>
        <w:t>3</w:t>
      </w:r>
    </w:p>
    <w:p w:rsidR="0023643D" w:rsidRPr="00D258D0" w:rsidRDefault="0023643D" w:rsidP="00C9547D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23643D" w:rsidRPr="00D258D0" w:rsidRDefault="0023643D" w:rsidP="00C954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8"/>
      <w:bookmarkEnd w:id="0"/>
      <w:r w:rsidRPr="00D258D0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23643D" w:rsidRDefault="0023643D" w:rsidP="00C954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58D0">
        <w:rPr>
          <w:rFonts w:ascii="Times New Roman" w:hAnsi="Times New Roman" w:cs="Times New Roman"/>
          <w:sz w:val="28"/>
          <w:szCs w:val="28"/>
        </w:rPr>
        <w:t>принятия решений о признании безнадежной к взысканию задолженности по платежам в бюджет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9547D">
        <w:rPr>
          <w:rFonts w:ascii="Times New Roman" w:hAnsi="Times New Roman" w:cs="Times New Roman"/>
          <w:sz w:val="28"/>
          <w:szCs w:val="28"/>
        </w:rPr>
        <w:t xml:space="preserve">Белоозерский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D258D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3643D" w:rsidRPr="00D258D0" w:rsidRDefault="0023643D" w:rsidP="00C954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58D0">
        <w:rPr>
          <w:rFonts w:ascii="Times New Roman" w:hAnsi="Times New Roman" w:cs="Times New Roman"/>
          <w:sz w:val="28"/>
          <w:szCs w:val="28"/>
        </w:rPr>
        <w:t>Гафурийский район Республики Башкортостан,</w:t>
      </w:r>
    </w:p>
    <w:p w:rsidR="0023643D" w:rsidRPr="00D258D0" w:rsidRDefault="0023643D" w:rsidP="00C954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58D0">
        <w:rPr>
          <w:rFonts w:ascii="Times New Roman" w:hAnsi="Times New Roman" w:cs="Times New Roman"/>
          <w:sz w:val="28"/>
          <w:szCs w:val="28"/>
        </w:rPr>
        <w:t>администрируемых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9547D">
        <w:rPr>
          <w:rFonts w:ascii="Times New Roman" w:hAnsi="Times New Roman" w:cs="Times New Roman"/>
          <w:sz w:val="28"/>
          <w:szCs w:val="28"/>
        </w:rPr>
        <w:t>Белоозерский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D258D0">
        <w:rPr>
          <w:rFonts w:ascii="Times New Roman" w:hAnsi="Times New Roman" w:cs="Times New Roman"/>
          <w:sz w:val="28"/>
          <w:szCs w:val="28"/>
        </w:rPr>
        <w:t xml:space="preserve"> муниципального района Гафурийский район Республики Башкортостан</w:t>
      </w:r>
    </w:p>
    <w:p w:rsidR="0023643D" w:rsidRPr="00D258D0" w:rsidRDefault="0023643D" w:rsidP="00C954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3643D" w:rsidRPr="00D258D0" w:rsidRDefault="0023643D" w:rsidP="00C9547D">
      <w:pPr>
        <w:pStyle w:val="ConsPlusTitle"/>
        <w:numPr>
          <w:ilvl w:val="0"/>
          <w:numId w:val="2"/>
        </w:numPr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D258D0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23643D" w:rsidRPr="00D258D0" w:rsidRDefault="0023643D" w:rsidP="00C9547D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23643D" w:rsidRPr="00C9547D" w:rsidRDefault="0023643D" w:rsidP="00C9547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9547D">
        <w:rPr>
          <w:rFonts w:ascii="Times New Roman" w:hAnsi="Times New Roman" w:cs="Times New Roman"/>
          <w:sz w:val="26"/>
          <w:szCs w:val="26"/>
        </w:rPr>
        <w:t xml:space="preserve">1. Настоящий Порядок разработан в соответствии с действующим законодательством и устанавливает правила принятия решений </w:t>
      </w:r>
      <w:r w:rsidRPr="00C9547D">
        <w:rPr>
          <w:rFonts w:ascii="Times New Roman" w:hAnsi="Times New Roman" w:cs="Times New Roman"/>
          <w:sz w:val="26"/>
          <w:szCs w:val="26"/>
        </w:rPr>
        <w:br/>
        <w:t xml:space="preserve">о признании безнадежной к взысканию задолженности по платежам </w:t>
      </w:r>
      <w:r w:rsidRPr="00C9547D">
        <w:rPr>
          <w:rFonts w:ascii="Times New Roman" w:hAnsi="Times New Roman" w:cs="Times New Roman"/>
          <w:sz w:val="26"/>
          <w:szCs w:val="26"/>
        </w:rPr>
        <w:br/>
        <w:t xml:space="preserve">в бюджет сельского поселения Белоозерский сельсовет муниципального района Гафурийский район Республики Башкортостан (далее бюджет) юридических и физических лиц, индивидуальных предпринимателей администрируемых Администрацией сельского поселения Белоозерский сельсовет муниципального района Гафурийский район Республики Башкортостан взыскание которых оказалось невозможным в силу причин экономического, социального или юридического характера в случаях, предусмотренных </w:t>
      </w:r>
      <w:hyperlink r:id="rId7" w:anchor="P34" w:history="1">
        <w:r w:rsidRPr="00C9547D">
          <w:rPr>
            <w:rStyle w:val="Hyperlink"/>
            <w:rFonts w:ascii="Times New Roman" w:hAnsi="Times New Roman"/>
            <w:color w:val="000000"/>
            <w:sz w:val="26"/>
            <w:szCs w:val="26"/>
          </w:rPr>
          <w:t>пунктом 2</w:t>
        </w:r>
      </w:hyperlink>
      <w:r w:rsidRPr="00C9547D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23643D" w:rsidRPr="00C9547D" w:rsidRDefault="0023643D" w:rsidP="00C9547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9547D">
        <w:rPr>
          <w:rFonts w:ascii="Times New Roman" w:hAnsi="Times New Roman" w:cs="Times New Roman"/>
          <w:sz w:val="26"/>
          <w:szCs w:val="26"/>
        </w:rPr>
        <w:t xml:space="preserve">1.1. В сумму задолженности, подлежащую списанию перед бюджетом сельского поселения </w:t>
      </w:r>
      <w:r w:rsidRPr="00C9547D">
        <w:rPr>
          <w:rFonts w:ascii="Times New Roman" w:hAnsi="Times New Roman" w:cs="Times New Roman"/>
          <w:sz w:val="26"/>
          <w:szCs w:val="26"/>
        </w:rPr>
        <w:softHyphen/>
      </w:r>
      <w:r w:rsidRPr="00C9547D">
        <w:rPr>
          <w:rFonts w:ascii="Times New Roman" w:hAnsi="Times New Roman" w:cs="Times New Roman"/>
          <w:sz w:val="26"/>
          <w:szCs w:val="26"/>
        </w:rPr>
        <w:softHyphen/>
      </w:r>
      <w:r w:rsidRPr="00C9547D">
        <w:rPr>
          <w:rFonts w:ascii="Times New Roman" w:hAnsi="Times New Roman" w:cs="Times New Roman"/>
          <w:sz w:val="26"/>
          <w:szCs w:val="26"/>
        </w:rPr>
        <w:softHyphen/>
      </w:r>
      <w:r w:rsidRPr="00C9547D">
        <w:rPr>
          <w:rFonts w:ascii="Times New Roman" w:hAnsi="Times New Roman" w:cs="Times New Roman"/>
          <w:sz w:val="26"/>
          <w:szCs w:val="26"/>
        </w:rPr>
        <w:softHyphen/>
      </w:r>
      <w:r w:rsidRPr="00C9547D">
        <w:rPr>
          <w:rFonts w:ascii="Times New Roman" w:hAnsi="Times New Roman" w:cs="Times New Roman"/>
          <w:sz w:val="26"/>
          <w:szCs w:val="26"/>
        </w:rPr>
        <w:softHyphen/>
        <w:t xml:space="preserve"> Белоозерский сельсовет муниципального района Гафурийский  район Республики Башкортостан, включается основной долг, а также сумма по пеням и штрафам, начисленная за несвоевременную оплату соответствующих платежей.</w:t>
      </w:r>
    </w:p>
    <w:p w:rsidR="0023643D" w:rsidRPr="00C9547D" w:rsidRDefault="0023643D" w:rsidP="00C9547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34"/>
      <w:bookmarkEnd w:id="1"/>
      <w:r w:rsidRPr="00C9547D">
        <w:rPr>
          <w:rFonts w:ascii="Times New Roman" w:hAnsi="Times New Roman" w:cs="Times New Roman"/>
          <w:sz w:val="26"/>
          <w:szCs w:val="26"/>
        </w:rPr>
        <w:t>2.</w:t>
      </w:r>
      <w:r w:rsidRPr="00C9547D">
        <w:rPr>
          <w:rStyle w:val="blk"/>
          <w:rFonts w:ascii="Times New Roman" w:hAnsi="Times New Roman" w:cs="Times New Roman"/>
          <w:sz w:val="26"/>
          <w:szCs w:val="26"/>
        </w:rPr>
        <w:t xml:space="preserve"> Платежи в бюджет, не уплаченные в установленный срок (задолженность по платежам в бюджет), признаются безнадежными </w:t>
      </w:r>
      <w:r w:rsidRPr="00C9547D">
        <w:rPr>
          <w:rStyle w:val="blk"/>
          <w:rFonts w:ascii="Times New Roman" w:hAnsi="Times New Roman" w:cs="Times New Roman"/>
          <w:sz w:val="26"/>
          <w:szCs w:val="26"/>
        </w:rPr>
        <w:br/>
        <w:t xml:space="preserve">к взысканию в </w:t>
      </w:r>
      <w:r w:rsidRPr="00C9547D">
        <w:rPr>
          <w:rFonts w:ascii="Times New Roman" w:hAnsi="Times New Roman" w:cs="Times New Roman"/>
          <w:sz w:val="26"/>
          <w:szCs w:val="26"/>
        </w:rPr>
        <w:t>следующих случаях:</w:t>
      </w:r>
    </w:p>
    <w:p w:rsidR="0023643D" w:rsidRPr="00C9547D" w:rsidRDefault="0023643D" w:rsidP="00C9547D">
      <w:pPr>
        <w:ind w:firstLine="547"/>
        <w:jc w:val="both"/>
        <w:rPr>
          <w:sz w:val="26"/>
          <w:szCs w:val="26"/>
        </w:rPr>
      </w:pPr>
      <w:r w:rsidRPr="00C9547D">
        <w:rPr>
          <w:rStyle w:val="blk"/>
          <w:sz w:val="26"/>
          <w:szCs w:val="26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  <w:r w:rsidRPr="00C9547D">
        <w:rPr>
          <w:sz w:val="26"/>
          <w:szCs w:val="26"/>
        </w:rPr>
        <w:t xml:space="preserve"> </w:t>
      </w:r>
    </w:p>
    <w:p w:rsidR="0023643D" w:rsidRPr="00C9547D" w:rsidRDefault="0023643D" w:rsidP="00C9547D">
      <w:pPr>
        <w:ind w:firstLine="547"/>
        <w:jc w:val="both"/>
        <w:rPr>
          <w:sz w:val="26"/>
          <w:szCs w:val="26"/>
        </w:rPr>
      </w:pPr>
      <w:bookmarkStart w:id="2" w:name="dst4369"/>
      <w:bookmarkEnd w:id="2"/>
      <w:r w:rsidRPr="00C9547D">
        <w:rPr>
          <w:rStyle w:val="blk"/>
          <w:sz w:val="26"/>
          <w:szCs w:val="26"/>
        </w:rPr>
        <w:t xml:space="preserve">2) признания банкротом индивидуального предпринимателя - плательщика платежей в бюджет в соответствии с Федеральным законом </w:t>
      </w:r>
      <w:r w:rsidRPr="00C9547D">
        <w:rPr>
          <w:rStyle w:val="blk"/>
          <w:sz w:val="26"/>
          <w:szCs w:val="26"/>
        </w:rPr>
        <w:br/>
        <w:t xml:space="preserve">от 26 октября 2002 года N 127-ФЗ "О несостоятельности (банкротстве)" </w:t>
      </w:r>
      <w:r w:rsidRPr="00C9547D">
        <w:rPr>
          <w:rStyle w:val="blk"/>
          <w:sz w:val="26"/>
          <w:szCs w:val="26"/>
        </w:rPr>
        <w:br/>
        <w:t>в части задолженности по платежам в бюджет, не погашенным по причине недостаточности имущества должника;</w:t>
      </w:r>
      <w:r w:rsidRPr="00C9547D">
        <w:rPr>
          <w:sz w:val="26"/>
          <w:szCs w:val="26"/>
        </w:rPr>
        <w:t xml:space="preserve"> </w:t>
      </w:r>
    </w:p>
    <w:p w:rsidR="0023643D" w:rsidRPr="00C9547D" w:rsidRDefault="0023643D" w:rsidP="00C9547D">
      <w:pPr>
        <w:ind w:firstLine="547"/>
        <w:jc w:val="both"/>
        <w:rPr>
          <w:sz w:val="26"/>
          <w:szCs w:val="26"/>
        </w:rPr>
      </w:pPr>
      <w:bookmarkStart w:id="3" w:name="dst4370"/>
      <w:bookmarkEnd w:id="3"/>
      <w:r w:rsidRPr="00C9547D">
        <w:rPr>
          <w:rStyle w:val="blk"/>
          <w:sz w:val="26"/>
          <w:szCs w:val="26"/>
        </w:rPr>
        <w:t xml:space="preserve">3) ликвидации организации - плательщика платежей в бюджет в части задолженности по платежам в бюджет, не погашенным по причине недостаточности имущества организации и (или) невозможности </w:t>
      </w:r>
      <w:r w:rsidRPr="00C9547D">
        <w:rPr>
          <w:rStyle w:val="blk"/>
          <w:sz w:val="26"/>
          <w:szCs w:val="26"/>
        </w:rPr>
        <w:br/>
        <w:t xml:space="preserve">их погашения учредителями (участниками) указанной организации </w:t>
      </w:r>
      <w:r w:rsidRPr="00C9547D">
        <w:rPr>
          <w:rStyle w:val="blk"/>
          <w:sz w:val="26"/>
          <w:szCs w:val="26"/>
        </w:rPr>
        <w:br/>
        <w:t>в пределах и порядке, которые установлены законодательством Российской Федерации;</w:t>
      </w:r>
      <w:r w:rsidRPr="00C9547D">
        <w:rPr>
          <w:sz w:val="26"/>
          <w:szCs w:val="26"/>
        </w:rPr>
        <w:t xml:space="preserve"> </w:t>
      </w:r>
    </w:p>
    <w:p w:rsidR="0023643D" w:rsidRPr="00C9547D" w:rsidRDefault="0023643D" w:rsidP="00C9547D">
      <w:pPr>
        <w:ind w:firstLine="547"/>
        <w:jc w:val="both"/>
        <w:rPr>
          <w:sz w:val="26"/>
          <w:szCs w:val="26"/>
        </w:rPr>
      </w:pPr>
      <w:bookmarkStart w:id="4" w:name="dst4371"/>
      <w:bookmarkEnd w:id="4"/>
      <w:r w:rsidRPr="00C9547D">
        <w:rPr>
          <w:rStyle w:val="blk"/>
          <w:sz w:val="26"/>
          <w:szCs w:val="26"/>
        </w:rPr>
        <w:t xml:space="preserve">4) принятия судом акта, в соответствии с которым администратор доходов бюджета утрачивает возможность взыскания задолженности </w:t>
      </w:r>
      <w:r w:rsidRPr="00C9547D">
        <w:rPr>
          <w:rStyle w:val="blk"/>
          <w:sz w:val="26"/>
          <w:szCs w:val="26"/>
        </w:rPr>
        <w:br/>
        <w:t xml:space="preserve">по платежам в бюджет в связи с истечением установленного срока </w:t>
      </w:r>
      <w:r w:rsidRPr="00C9547D">
        <w:rPr>
          <w:rStyle w:val="blk"/>
          <w:sz w:val="26"/>
          <w:szCs w:val="26"/>
        </w:rPr>
        <w:br/>
        <w:t>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бюджет;</w:t>
      </w:r>
    </w:p>
    <w:p w:rsidR="0023643D" w:rsidRPr="00C9547D" w:rsidRDefault="0023643D" w:rsidP="00C9547D">
      <w:pPr>
        <w:ind w:firstLine="547"/>
        <w:jc w:val="both"/>
        <w:rPr>
          <w:sz w:val="26"/>
          <w:szCs w:val="26"/>
        </w:rPr>
      </w:pPr>
      <w:bookmarkStart w:id="5" w:name="dst4372"/>
      <w:bookmarkEnd w:id="5"/>
      <w:r w:rsidRPr="00C9547D">
        <w:rPr>
          <w:rStyle w:val="blk"/>
          <w:sz w:val="26"/>
          <w:szCs w:val="26"/>
        </w:rPr>
        <w:t xml:space="preserve">5) вынесения судебным приставом-исполнителем постановления </w:t>
      </w:r>
      <w:r w:rsidRPr="00C9547D">
        <w:rPr>
          <w:rStyle w:val="blk"/>
          <w:sz w:val="26"/>
          <w:szCs w:val="26"/>
        </w:rPr>
        <w:br/>
        <w:t xml:space="preserve">об окончании исполнительного производства и о возвращении взыскателю исполнительного документа по основаниям, предусмотренным пунктами 3и </w:t>
      </w:r>
      <w:hyperlink r:id="rId8" w:anchor="dst100349" w:history="1">
        <w:r w:rsidRPr="00C9547D">
          <w:rPr>
            <w:rStyle w:val="Hyperlink"/>
            <w:sz w:val="26"/>
            <w:szCs w:val="26"/>
          </w:rPr>
          <w:t xml:space="preserve">4 </w:t>
        </w:r>
      </w:hyperlink>
      <w:r w:rsidRPr="00C9547D">
        <w:rPr>
          <w:rStyle w:val="blk"/>
          <w:sz w:val="26"/>
          <w:szCs w:val="26"/>
        </w:rPr>
        <w:t xml:space="preserve">части 1 статьи 46 Федерального закона от 2 октября 2007 года N 229-ФЗ </w:t>
      </w:r>
      <w:r w:rsidRPr="00C9547D">
        <w:rPr>
          <w:rStyle w:val="blk"/>
          <w:sz w:val="26"/>
          <w:szCs w:val="26"/>
        </w:rPr>
        <w:br/>
        <w:t>"Об исполнительном производстве", если с даты образования задолженности по платежам в бюджет прошло более пяти лет, в следующих случаях:</w:t>
      </w:r>
    </w:p>
    <w:p w:rsidR="0023643D" w:rsidRPr="00C9547D" w:rsidRDefault="0023643D" w:rsidP="00C9547D">
      <w:pPr>
        <w:ind w:firstLine="547"/>
        <w:jc w:val="both"/>
        <w:rPr>
          <w:sz w:val="26"/>
          <w:szCs w:val="26"/>
        </w:rPr>
      </w:pPr>
      <w:bookmarkStart w:id="6" w:name="dst4373"/>
      <w:bookmarkEnd w:id="6"/>
      <w:r w:rsidRPr="00C9547D">
        <w:rPr>
          <w:rStyle w:val="blk"/>
          <w:sz w:val="26"/>
          <w:szCs w:val="26"/>
        </w:rPr>
        <w:t xml:space="preserve">размер задолженности не превышает размера требований к должнику, установленного законодательством Российской Федерации </w:t>
      </w:r>
      <w:r w:rsidRPr="00C9547D">
        <w:rPr>
          <w:rStyle w:val="blk"/>
          <w:sz w:val="26"/>
          <w:szCs w:val="26"/>
        </w:rPr>
        <w:br/>
        <w:t xml:space="preserve">о несостоятельности (банкротстве) для возбуждения производства по делу </w:t>
      </w:r>
      <w:r w:rsidRPr="00C9547D">
        <w:rPr>
          <w:rStyle w:val="blk"/>
          <w:sz w:val="26"/>
          <w:szCs w:val="26"/>
        </w:rPr>
        <w:br/>
        <w:t>о банкротстве;</w:t>
      </w:r>
    </w:p>
    <w:p w:rsidR="0023643D" w:rsidRPr="00C9547D" w:rsidRDefault="0023643D" w:rsidP="00C9547D">
      <w:pPr>
        <w:ind w:firstLine="547"/>
        <w:jc w:val="both"/>
        <w:rPr>
          <w:sz w:val="26"/>
          <w:szCs w:val="26"/>
        </w:rPr>
      </w:pPr>
      <w:bookmarkStart w:id="7" w:name="dst4374"/>
      <w:bookmarkEnd w:id="7"/>
      <w:r w:rsidRPr="00C9547D">
        <w:rPr>
          <w:rStyle w:val="blk"/>
          <w:sz w:val="26"/>
          <w:szCs w:val="26"/>
        </w:rPr>
        <w:t xml:space="preserve">судом возвращено заявление о признании плательщика платежей </w:t>
      </w:r>
      <w:r w:rsidRPr="00C9547D">
        <w:rPr>
          <w:rStyle w:val="blk"/>
          <w:sz w:val="26"/>
          <w:szCs w:val="26"/>
        </w:rPr>
        <w:br/>
        <w:t xml:space="preserve">в бюджет банкротом или прекращено производство по делу о банкротстве </w:t>
      </w:r>
      <w:r w:rsidRPr="00C9547D">
        <w:rPr>
          <w:rStyle w:val="blk"/>
          <w:sz w:val="26"/>
          <w:szCs w:val="26"/>
        </w:rPr>
        <w:br/>
        <w:t>в связи с отсутствием средств, достаточных для возмещения судебных расходов на проведение процедур, применяемых в деле о банкротстве.</w:t>
      </w:r>
    </w:p>
    <w:p w:rsidR="0023643D" w:rsidRPr="00C9547D" w:rsidRDefault="0023643D" w:rsidP="00C9547D">
      <w:pPr>
        <w:ind w:firstLine="547"/>
        <w:jc w:val="both"/>
        <w:rPr>
          <w:sz w:val="26"/>
          <w:szCs w:val="26"/>
        </w:rPr>
      </w:pPr>
      <w:bookmarkStart w:id="8" w:name="dst4375"/>
      <w:bookmarkEnd w:id="8"/>
      <w:r w:rsidRPr="00C9547D">
        <w:rPr>
          <w:rStyle w:val="blk"/>
          <w:sz w:val="26"/>
          <w:szCs w:val="26"/>
        </w:rPr>
        <w:t>3. Помимо случаев, предусмотренных пунктом 2 настоящей Порядка административные штрафы, не уплаченные в установленный срок, признаются безнадежными к взысканию в случае истечения установленного Кодексом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  <w:r w:rsidRPr="00C9547D">
        <w:rPr>
          <w:sz w:val="26"/>
          <w:szCs w:val="26"/>
        </w:rPr>
        <w:t xml:space="preserve"> </w:t>
      </w:r>
    </w:p>
    <w:p w:rsidR="0023643D" w:rsidRPr="00C9547D" w:rsidRDefault="0023643D" w:rsidP="00C9547D">
      <w:pPr>
        <w:ind w:firstLine="547"/>
        <w:jc w:val="both"/>
        <w:rPr>
          <w:sz w:val="26"/>
          <w:szCs w:val="26"/>
        </w:rPr>
      </w:pPr>
    </w:p>
    <w:p w:rsidR="0023643D" w:rsidRPr="00C9547D" w:rsidRDefault="0023643D" w:rsidP="00C9547D">
      <w:pPr>
        <w:pStyle w:val="ConsPlusNormal"/>
        <w:numPr>
          <w:ilvl w:val="0"/>
          <w:numId w:val="2"/>
        </w:numPr>
        <w:adjustRightInd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9" w:name="P35"/>
      <w:bookmarkEnd w:id="9"/>
      <w:r w:rsidRPr="00C9547D">
        <w:rPr>
          <w:rFonts w:ascii="Times New Roman" w:hAnsi="Times New Roman" w:cs="Times New Roman"/>
          <w:b/>
          <w:sz w:val="26"/>
          <w:szCs w:val="26"/>
        </w:rPr>
        <w:t xml:space="preserve">Порядок принятия решения о признании безнадежной к взысканию и списании задолженности </w:t>
      </w:r>
    </w:p>
    <w:p w:rsidR="0023643D" w:rsidRPr="00C9547D" w:rsidRDefault="0023643D" w:rsidP="00C9547D">
      <w:pPr>
        <w:pStyle w:val="ConsPlusNormal"/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643D" w:rsidRPr="00C9547D" w:rsidRDefault="0023643D" w:rsidP="00C9547D">
      <w:pPr>
        <w:pStyle w:val="ConsPlusNormal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10" w:name="P38"/>
      <w:bookmarkEnd w:id="10"/>
      <w:r w:rsidRPr="00C9547D">
        <w:rPr>
          <w:rFonts w:ascii="Times New Roman" w:hAnsi="Times New Roman" w:cs="Times New Roman"/>
          <w:sz w:val="26"/>
          <w:szCs w:val="26"/>
        </w:rPr>
        <w:t>2.1.Решение о признании безнадежной к взысканию и списании задолженности принимается Комиссией, состав которой утверждается постановлением Администрации сельского поселения Белоозерский сельсовет муниципального района Гафурийский район Республики Башкортостан (далее - Комиссия).</w:t>
      </w:r>
    </w:p>
    <w:p w:rsidR="0023643D" w:rsidRPr="00C9547D" w:rsidRDefault="0023643D" w:rsidP="00C9547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9547D">
        <w:rPr>
          <w:rFonts w:ascii="Times New Roman" w:hAnsi="Times New Roman" w:cs="Times New Roman"/>
          <w:sz w:val="26"/>
          <w:szCs w:val="26"/>
        </w:rPr>
        <w:t xml:space="preserve">2.2.Комиссия рассматривает представленные сведения и принимает решение о списании задолженности или об отказе в списании не позднее </w:t>
      </w:r>
      <w:r w:rsidRPr="00C9547D">
        <w:rPr>
          <w:rFonts w:ascii="Times New Roman" w:hAnsi="Times New Roman" w:cs="Times New Roman"/>
          <w:sz w:val="26"/>
          <w:szCs w:val="26"/>
        </w:rPr>
        <w:br/>
        <w:t>30 дней с момента представления сведений.</w:t>
      </w:r>
    </w:p>
    <w:p w:rsidR="0023643D" w:rsidRPr="00C9547D" w:rsidRDefault="0023643D" w:rsidP="00C9547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9547D">
        <w:rPr>
          <w:rFonts w:ascii="Times New Roman" w:hAnsi="Times New Roman" w:cs="Times New Roman"/>
          <w:sz w:val="26"/>
          <w:szCs w:val="26"/>
        </w:rPr>
        <w:t>2.3.Решения Комиссии принимаются простым большинством голосов членов Комиссии по каждому должнику индивидуально.</w:t>
      </w:r>
    </w:p>
    <w:p w:rsidR="0023643D" w:rsidRPr="00C9547D" w:rsidRDefault="0023643D" w:rsidP="00C9547D">
      <w:pPr>
        <w:pStyle w:val="ConsPlusNormal"/>
        <w:ind w:firstLine="569"/>
        <w:jc w:val="both"/>
        <w:rPr>
          <w:rFonts w:ascii="Times New Roman" w:hAnsi="Times New Roman" w:cs="Times New Roman"/>
          <w:sz w:val="26"/>
          <w:szCs w:val="26"/>
        </w:rPr>
      </w:pPr>
      <w:r w:rsidRPr="00C9547D">
        <w:rPr>
          <w:rFonts w:ascii="Times New Roman" w:hAnsi="Times New Roman" w:cs="Times New Roman"/>
          <w:sz w:val="26"/>
          <w:szCs w:val="26"/>
        </w:rPr>
        <w:t>2.4.Решения Комиссии оформляются актом в трех экземплярах, которые подписываются председателем и всеми членами Комиссии, участвовавшими в рассмотрении документов (приложение №1).</w:t>
      </w:r>
    </w:p>
    <w:p w:rsidR="0023643D" w:rsidRPr="00C9547D" w:rsidRDefault="0023643D" w:rsidP="00C9547D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9547D">
        <w:rPr>
          <w:rFonts w:ascii="Times New Roman" w:hAnsi="Times New Roman" w:cs="Times New Roman"/>
          <w:sz w:val="26"/>
          <w:szCs w:val="26"/>
        </w:rPr>
        <w:t xml:space="preserve">2.5.Оформленный Комиссией акт о признании безнадежной </w:t>
      </w:r>
      <w:r w:rsidRPr="00C9547D">
        <w:rPr>
          <w:rFonts w:ascii="Times New Roman" w:hAnsi="Times New Roman" w:cs="Times New Roman"/>
          <w:sz w:val="26"/>
          <w:szCs w:val="26"/>
        </w:rPr>
        <w:br/>
        <w:t>к взысканию задолженности по платежам в  консолидированный бюджет утверждается  главой Администрации сельского поселения Белоозерский сельсовет муниципального района Гафурийский район Республики Башкортостан.</w:t>
      </w:r>
    </w:p>
    <w:p w:rsidR="0023643D" w:rsidRPr="00C9547D" w:rsidRDefault="0023643D" w:rsidP="00C9547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3643D" w:rsidRPr="00C9547D" w:rsidRDefault="0023643D" w:rsidP="00C9547D">
      <w:pPr>
        <w:pStyle w:val="ConsPlusNormal"/>
        <w:numPr>
          <w:ilvl w:val="0"/>
          <w:numId w:val="2"/>
        </w:numPr>
        <w:adjustRightInd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547D">
        <w:rPr>
          <w:rFonts w:ascii="Times New Roman" w:hAnsi="Times New Roman" w:cs="Times New Roman"/>
          <w:b/>
          <w:sz w:val="26"/>
          <w:szCs w:val="26"/>
        </w:rPr>
        <w:t>Перечень документов, необходимых для списания безнадежной к взысканию задолженности</w:t>
      </w:r>
    </w:p>
    <w:p w:rsidR="0023643D" w:rsidRPr="00C9547D" w:rsidRDefault="0023643D" w:rsidP="00C9547D">
      <w:pPr>
        <w:pStyle w:val="ConsPlusNormal"/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643D" w:rsidRPr="00C9547D" w:rsidRDefault="0023643D" w:rsidP="00C9547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1" w:name="P39"/>
      <w:bookmarkEnd w:id="11"/>
      <w:r w:rsidRPr="00C9547D">
        <w:rPr>
          <w:rFonts w:ascii="Times New Roman" w:hAnsi="Times New Roman" w:cs="Times New Roman"/>
          <w:sz w:val="26"/>
          <w:szCs w:val="26"/>
        </w:rPr>
        <w:t>3.1. Решение о признании безнадежной к взысканию и списании задолженности принимается на основании следующих документов:</w:t>
      </w:r>
    </w:p>
    <w:p w:rsidR="0023643D" w:rsidRPr="00C9547D" w:rsidRDefault="0023643D" w:rsidP="00C9547D">
      <w:pPr>
        <w:ind w:firstLine="540"/>
        <w:jc w:val="both"/>
        <w:rPr>
          <w:sz w:val="26"/>
          <w:szCs w:val="26"/>
        </w:rPr>
      </w:pPr>
      <w:r w:rsidRPr="00C9547D">
        <w:rPr>
          <w:sz w:val="26"/>
          <w:szCs w:val="26"/>
        </w:rPr>
        <w:t xml:space="preserve">1) выписка из отчетности администратора доходов бюджета </w:t>
      </w:r>
      <w:r w:rsidRPr="00C9547D">
        <w:rPr>
          <w:sz w:val="26"/>
          <w:szCs w:val="26"/>
        </w:rPr>
        <w:br/>
        <w:t>об учитываемых суммах задолженности по уплате платежей в бюджеты бюджетной системы Российской Федерации;</w:t>
      </w:r>
    </w:p>
    <w:p w:rsidR="0023643D" w:rsidRPr="00C9547D" w:rsidRDefault="0023643D" w:rsidP="00C9547D">
      <w:pPr>
        <w:ind w:firstLine="540"/>
        <w:jc w:val="both"/>
        <w:rPr>
          <w:sz w:val="26"/>
          <w:szCs w:val="26"/>
        </w:rPr>
      </w:pPr>
      <w:r w:rsidRPr="00C9547D">
        <w:rPr>
          <w:sz w:val="26"/>
          <w:szCs w:val="26"/>
        </w:rPr>
        <w:t xml:space="preserve">2) справка администратора доходов бюджета о принятых мерах </w:t>
      </w:r>
      <w:r w:rsidRPr="00C9547D">
        <w:rPr>
          <w:sz w:val="26"/>
          <w:szCs w:val="26"/>
        </w:rPr>
        <w:br/>
        <w:t>по обеспечению взыскания задолженности по платежам в бюджеты бюджетной системы Российской Федерации;</w:t>
      </w:r>
    </w:p>
    <w:p w:rsidR="0023643D" w:rsidRPr="00C9547D" w:rsidRDefault="0023643D" w:rsidP="00C9547D">
      <w:pPr>
        <w:ind w:firstLine="540"/>
        <w:jc w:val="both"/>
        <w:rPr>
          <w:sz w:val="26"/>
          <w:szCs w:val="26"/>
        </w:rPr>
      </w:pPr>
      <w:r w:rsidRPr="00C9547D">
        <w:rPr>
          <w:sz w:val="26"/>
          <w:szCs w:val="26"/>
        </w:rPr>
        <w:t xml:space="preserve">3) документы, подтверждающие случаи признания безнадежной </w:t>
      </w:r>
      <w:r w:rsidRPr="00C9547D">
        <w:rPr>
          <w:sz w:val="26"/>
          <w:szCs w:val="26"/>
        </w:rPr>
        <w:br/>
        <w:t>к взысканию задолженности по платежам в бюджеты бюджетной системы Российской Федерации, в том числе:</w:t>
      </w:r>
    </w:p>
    <w:p w:rsidR="0023643D" w:rsidRPr="00C9547D" w:rsidRDefault="0023643D" w:rsidP="00C9547D">
      <w:pPr>
        <w:ind w:firstLine="540"/>
        <w:jc w:val="both"/>
        <w:rPr>
          <w:sz w:val="26"/>
          <w:szCs w:val="26"/>
        </w:rPr>
      </w:pPr>
      <w:r w:rsidRPr="00C9547D">
        <w:rPr>
          <w:sz w:val="26"/>
          <w:szCs w:val="26"/>
        </w:rPr>
        <w:t xml:space="preserve">документ, свидетельствующий о смерти физического лица - плательщика платежей в бюджет или подтверждающий факт объявления </w:t>
      </w:r>
      <w:r w:rsidRPr="00C9547D">
        <w:rPr>
          <w:sz w:val="26"/>
          <w:szCs w:val="26"/>
        </w:rPr>
        <w:br/>
        <w:t>его умершим;</w:t>
      </w:r>
    </w:p>
    <w:p w:rsidR="0023643D" w:rsidRPr="00C9547D" w:rsidRDefault="0023643D" w:rsidP="00C9547D">
      <w:pPr>
        <w:ind w:firstLine="540"/>
        <w:jc w:val="both"/>
        <w:rPr>
          <w:sz w:val="26"/>
          <w:szCs w:val="26"/>
        </w:rPr>
      </w:pPr>
      <w:r w:rsidRPr="00C9547D">
        <w:rPr>
          <w:sz w:val="26"/>
          <w:szCs w:val="26"/>
        </w:rPr>
        <w:t>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бюджет,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23643D" w:rsidRPr="00C9547D" w:rsidRDefault="0023643D" w:rsidP="00C9547D">
      <w:pPr>
        <w:ind w:firstLine="540"/>
        <w:jc w:val="both"/>
        <w:rPr>
          <w:sz w:val="26"/>
          <w:szCs w:val="26"/>
        </w:rPr>
      </w:pPr>
      <w:r w:rsidRPr="00C9547D">
        <w:rPr>
          <w:sz w:val="26"/>
          <w:szCs w:val="26"/>
        </w:rPr>
        <w:t xml:space="preserve">судебный акт, в соответствии с которым администратор доходов бюджета утрачивает возможность взыскания задолженности по платежам </w:t>
      </w:r>
      <w:r w:rsidRPr="00C9547D">
        <w:rPr>
          <w:sz w:val="26"/>
          <w:szCs w:val="26"/>
        </w:rPr>
        <w:br/>
        <w:t xml:space="preserve">в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</w:t>
      </w:r>
      <w:r w:rsidRPr="00C9547D">
        <w:rPr>
          <w:sz w:val="26"/>
          <w:szCs w:val="26"/>
        </w:rPr>
        <w:br/>
        <w:t>по платежам в бюджет;</w:t>
      </w:r>
    </w:p>
    <w:p w:rsidR="0023643D" w:rsidRPr="00C9547D" w:rsidRDefault="0023643D" w:rsidP="00C9547D">
      <w:pPr>
        <w:ind w:firstLine="540"/>
        <w:jc w:val="both"/>
        <w:rPr>
          <w:sz w:val="26"/>
          <w:szCs w:val="26"/>
        </w:rPr>
      </w:pPr>
      <w:r w:rsidRPr="00C9547D">
        <w:rPr>
          <w:sz w:val="26"/>
          <w:szCs w:val="26"/>
        </w:rPr>
        <w:t>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пунктами 3 и 4 части 1 статьи 46 Федерального закона "Об исполнительном производстве".</w:t>
      </w:r>
    </w:p>
    <w:p w:rsidR="0023643D" w:rsidRPr="00C9547D" w:rsidRDefault="0023643D" w:rsidP="00C9547D">
      <w:pPr>
        <w:ind w:firstLine="540"/>
        <w:jc w:val="both"/>
        <w:rPr>
          <w:sz w:val="26"/>
          <w:szCs w:val="26"/>
        </w:rPr>
      </w:pPr>
    </w:p>
    <w:p w:rsidR="0023643D" w:rsidRPr="00C9547D" w:rsidRDefault="0023643D" w:rsidP="00C9547D">
      <w:pPr>
        <w:ind w:firstLine="540"/>
        <w:jc w:val="center"/>
        <w:rPr>
          <w:b/>
          <w:sz w:val="26"/>
          <w:szCs w:val="26"/>
        </w:rPr>
      </w:pPr>
      <w:r w:rsidRPr="00C9547D">
        <w:rPr>
          <w:b/>
          <w:sz w:val="26"/>
          <w:szCs w:val="26"/>
          <w:lang w:val="en-US"/>
        </w:rPr>
        <w:t>IY</w:t>
      </w:r>
      <w:r w:rsidRPr="00C9547D">
        <w:rPr>
          <w:b/>
          <w:sz w:val="26"/>
          <w:szCs w:val="26"/>
        </w:rPr>
        <w:t>. Заключительные положения</w:t>
      </w:r>
    </w:p>
    <w:p w:rsidR="0023643D" w:rsidRPr="00C9547D" w:rsidRDefault="0023643D" w:rsidP="00C9547D">
      <w:pPr>
        <w:ind w:firstLine="540"/>
        <w:jc w:val="center"/>
        <w:rPr>
          <w:b/>
          <w:sz w:val="26"/>
          <w:szCs w:val="26"/>
        </w:rPr>
      </w:pPr>
    </w:p>
    <w:p w:rsidR="0023643D" w:rsidRPr="00C9547D" w:rsidRDefault="0023643D" w:rsidP="00C9547D">
      <w:pPr>
        <w:tabs>
          <w:tab w:val="left" w:pos="10348"/>
        </w:tabs>
        <w:jc w:val="both"/>
        <w:rPr>
          <w:sz w:val="26"/>
          <w:szCs w:val="26"/>
        </w:rPr>
      </w:pPr>
      <w:r w:rsidRPr="00C9547D">
        <w:rPr>
          <w:sz w:val="26"/>
          <w:szCs w:val="26"/>
        </w:rPr>
        <w:t xml:space="preserve">         4.1. Изменения, связанные со списанием задолженности, вносятся </w:t>
      </w:r>
      <w:r w:rsidRPr="00C9547D">
        <w:rPr>
          <w:sz w:val="26"/>
          <w:szCs w:val="26"/>
        </w:rPr>
        <w:br/>
        <w:t xml:space="preserve">в отчетность на 1-е число месяца, следующего за месяцем, в котором принято решение о списании задолженности. </w:t>
      </w:r>
    </w:p>
    <w:p w:rsidR="0023643D" w:rsidRDefault="0023643D" w:rsidP="00C9547D">
      <w:pPr>
        <w:sectPr w:rsidR="0023643D">
          <w:pgSz w:w="11906" w:h="16838"/>
          <w:pgMar w:top="1134" w:right="850" w:bottom="1134" w:left="1701" w:header="708" w:footer="708" w:gutter="0"/>
          <w:cols w:space="720"/>
        </w:sectPr>
      </w:pPr>
    </w:p>
    <w:p w:rsidR="0023643D" w:rsidRDefault="0023643D" w:rsidP="00C9547D">
      <w:pPr>
        <w:tabs>
          <w:tab w:val="left" w:pos="10348"/>
        </w:tabs>
        <w:jc w:val="right"/>
      </w:pPr>
      <w:r>
        <w:t>Приложение№ 1</w:t>
      </w:r>
    </w:p>
    <w:p w:rsidR="0023643D" w:rsidRDefault="0023643D" w:rsidP="00C9547D">
      <w:pPr>
        <w:jc w:val="right"/>
      </w:pPr>
      <w:r>
        <w:t xml:space="preserve">к Порядку  принятия решений </w:t>
      </w:r>
    </w:p>
    <w:p w:rsidR="0023643D" w:rsidRDefault="0023643D" w:rsidP="00C9547D">
      <w:pPr>
        <w:jc w:val="right"/>
      </w:pPr>
      <w:r>
        <w:t xml:space="preserve">о признании безнадежной к    </w:t>
      </w:r>
    </w:p>
    <w:p w:rsidR="0023643D" w:rsidRDefault="0023643D" w:rsidP="00C9547D">
      <w:pPr>
        <w:jc w:val="right"/>
      </w:pPr>
      <w:r>
        <w:t>взысканию задолженности по</w:t>
      </w:r>
    </w:p>
    <w:p w:rsidR="0023643D" w:rsidRDefault="0023643D" w:rsidP="00C9547D">
      <w:pPr>
        <w:jc w:val="right"/>
      </w:pPr>
      <w:r>
        <w:t xml:space="preserve">платежам  в бюджет муниципального </w:t>
      </w:r>
    </w:p>
    <w:p w:rsidR="0023643D" w:rsidRDefault="0023643D" w:rsidP="00C9547D">
      <w:pPr>
        <w:jc w:val="right"/>
      </w:pPr>
      <w:r>
        <w:t xml:space="preserve">района Гафурийский район </w:t>
      </w:r>
    </w:p>
    <w:p w:rsidR="0023643D" w:rsidRDefault="0023643D" w:rsidP="00C9547D">
      <w:pPr>
        <w:jc w:val="right"/>
        <w:rPr>
          <w:sz w:val="28"/>
          <w:szCs w:val="28"/>
        </w:rPr>
      </w:pPr>
    </w:p>
    <w:p w:rsidR="0023643D" w:rsidRDefault="0023643D" w:rsidP="00C9547D">
      <w:pPr>
        <w:jc w:val="right"/>
        <w:rPr>
          <w:sz w:val="28"/>
          <w:szCs w:val="28"/>
        </w:rPr>
      </w:pPr>
    </w:p>
    <w:p w:rsidR="0023643D" w:rsidRDefault="0023643D" w:rsidP="00C9547D">
      <w:pPr>
        <w:jc w:val="right"/>
        <w:rPr>
          <w:sz w:val="28"/>
          <w:szCs w:val="28"/>
        </w:rPr>
      </w:pPr>
    </w:p>
    <w:p w:rsidR="0023643D" w:rsidRDefault="0023643D" w:rsidP="00C954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АКТ </w:t>
      </w:r>
    </w:p>
    <w:p w:rsidR="0023643D" w:rsidRDefault="0023643D" w:rsidP="00C954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признании безнадежной к взысканию и списании задолженности в бюджет </w:t>
      </w:r>
    </w:p>
    <w:p w:rsidR="0023643D" w:rsidRDefault="0023643D" w:rsidP="00C954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Pr="00C9547D">
        <w:rPr>
          <w:sz w:val="28"/>
          <w:szCs w:val="28"/>
        </w:rPr>
        <w:t>Белоозерский</w:t>
      </w:r>
      <w:r>
        <w:rPr>
          <w:sz w:val="28"/>
          <w:szCs w:val="28"/>
        </w:rPr>
        <w:t xml:space="preserve"> сельсовет муниципального района Гафурийский район Республики Башкортостан </w:t>
      </w:r>
      <w:bookmarkStart w:id="12" w:name="_GoBack"/>
      <w:bookmarkEnd w:id="12"/>
    </w:p>
    <w:p w:rsidR="0023643D" w:rsidRDefault="0023643D" w:rsidP="00C9547D">
      <w:pPr>
        <w:jc w:val="center"/>
        <w:rPr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68"/>
        <w:gridCol w:w="1980"/>
        <w:gridCol w:w="1440"/>
        <w:gridCol w:w="1440"/>
        <w:gridCol w:w="720"/>
        <w:gridCol w:w="1260"/>
        <w:gridCol w:w="1440"/>
      </w:tblGrid>
      <w:tr w:rsidR="0023643D" w:rsidRPr="00C9547D" w:rsidTr="00C9547D">
        <w:tc>
          <w:tcPr>
            <w:tcW w:w="1368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Полное наименование организации (фамилия, имя, отчество физического лица)</w:t>
            </w:r>
          </w:p>
        </w:tc>
        <w:tc>
          <w:tcPr>
            <w:tcW w:w="198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ИНН налогоплательщика, ОГРН, код причины постановки на учет налогоплательщика организации (ИНН налогоплательщика физического лица)</w:t>
            </w:r>
          </w:p>
        </w:tc>
        <w:tc>
          <w:tcPr>
            <w:tcW w:w="144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Сведения о платеже, по которому возникла задолженность</w:t>
            </w:r>
          </w:p>
        </w:tc>
        <w:tc>
          <w:tcPr>
            <w:tcW w:w="144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Код классификации доходов бюджета района, по которому учитывается задолженность</w:t>
            </w:r>
          </w:p>
        </w:tc>
        <w:tc>
          <w:tcPr>
            <w:tcW w:w="72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 xml:space="preserve">Сумма задолженности в бюджет </w:t>
            </w:r>
          </w:p>
        </w:tc>
        <w:tc>
          <w:tcPr>
            <w:tcW w:w="126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 xml:space="preserve">Сумма задолженности по пеням и штрафам по соответствующим платежам в бюджет </w:t>
            </w:r>
          </w:p>
        </w:tc>
        <w:tc>
          <w:tcPr>
            <w:tcW w:w="144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Дата принятия решения о признании безнадежной к взысканию задолженности по платежам в бюджет</w:t>
            </w:r>
          </w:p>
        </w:tc>
      </w:tr>
      <w:tr w:rsidR="0023643D" w:rsidRPr="00C9547D" w:rsidTr="00C9547D">
        <w:trPr>
          <w:trHeight w:val="270"/>
        </w:trPr>
        <w:tc>
          <w:tcPr>
            <w:tcW w:w="1368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2</w:t>
            </w:r>
          </w:p>
        </w:tc>
        <w:tc>
          <w:tcPr>
            <w:tcW w:w="144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4</w:t>
            </w:r>
          </w:p>
        </w:tc>
        <w:tc>
          <w:tcPr>
            <w:tcW w:w="72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5</w:t>
            </w:r>
          </w:p>
        </w:tc>
        <w:tc>
          <w:tcPr>
            <w:tcW w:w="126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6</w:t>
            </w:r>
          </w:p>
        </w:tc>
        <w:tc>
          <w:tcPr>
            <w:tcW w:w="1440" w:type="dxa"/>
          </w:tcPr>
          <w:p w:rsidR="0023643D" w:rsidRPr="00C9547D" w:rsidRDefault="0023643D" w:rsidP="00F44F8B">
            <w:pPr>
              <w:jc w:val="center"/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>7</w:t>
            </w:r>
          </w:p>
        </w:tc>
      </w:tr>
      <w:tr w:rsidR="0023643D" w:rsidRPr="00C9547D" w:rsidTr="00C9547D">
        <w:trPr>
          <w:trHeight w:val="270"/>
        </w:trPr>
        <w:tc>
          <w:tcPr>
            <w:tcW w:w="1368" w:type="dxa"/>
          </w:tcPr>
          <w:p w:rsidR="0023643D" w:rsidRPr="00C9547D" w:rsidRDefault="0023643D" w:rsidP="00F44F8B">
            <w:pPr>
              <w:tabs>
                <w:tab w:val="left" w:pos="330"/>
              </w:tabs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ab/>
            </w:r>
            <w:r w:rsidRPr="00C9547D">
              <w:rPr>
                <w:sz w:val="24"/>
                <w:szCs w:val="24"/>
                <w:lang w:val="en-US"/>
              </w:rPr>
              <w:t>1</w:t>
            </w:r>
            <w:r w:rsidRPr="00C9547D">
              <w:rPr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:rsidR="0023643D" w:rsidRPr="00C9547D" w:rsidRDefault="0023643D" w:rsidP="00F44F8B">
            <w:pPr>
              <w:tabs>
                <w:tab w:val="left" w:pos="330"/>
              </w:tabs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23643D" w:rsidRPr="00C9547D" w:rsidRDefault="0023643D" w:rsidP="00F44F8B">
            <w:pPr>
              <w:tabs>
                <w:tab w:val="left" w:pos="330"/>
              </w:tabs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23643D" w:rsidRPr="00C9547D" w:rsidRDefault="0023643D" w:rsidP="00F44F8B">
            <w:pPr>
              <w:tabs>
                <w:tab w:val="left" w:pos="330"/>
              </w:tabs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23643D" w:rsidRPr="00C9547D" w:rsidRDefault="0023643D" w:rsidP="00F44F8B">
            <w:pPr>
              <w:tabs>
                <w:tab w:val="left" w:pos="330"/>
              </w:tabs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23643D" w:rsidRPr="00C9547D" w:rsidRDefault="0023643D" w:rsidP="00F44F8B">
            <w:pPr>
              <w:tabs>
                <w:tab w:val="left" w:pos="330"/>
              </w:tabs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23643D" w:rsidRPr="00C9547D" w:rsidRDefault="0023643D" w:rsidP="00F44F8B">
            <w:pPr>
              <w:tabs>
                <w:tab w:val="left" w:pos="330"/>
              </w:tabs>
              <w:rPr>
                <w:sz w:val="24"/>
                <w:szCs w:val="24"/>
              </w:rPr>
            </w:pPr>
          </w:p>
        </w:tc>
      </w:tr>
      <w:tr w:rsidR="0023643D" w:rsidRPr="00C9547D" w:rsidTr="00C9547D">
        <w:trPr>
          <w:trHeight w:val="270"/>
        </w:trPr>
        <w:tc>
          <w:tcPr>
            <w:tcW w:w="1368" w:type="dxa"/>
          </w:tcPr>
          <w:p w:rsidR="0023643D" w:rsidRPr="00C9547D" w:rsidRDefault="0023643D" w:rsidP="00F44F8B">
            <w:pPr>
              <w:tabs>
                <w:tab w:val="left" w:pos="420"/>
              </w:tabs>
              <w:rPr>
                <w:sz w:val="24"/>
                <w:szCs w:val="24"/>
              </w:rPr>
            </w:pPr>
            <w:r w:rsidRPr="00C9547D">
              <w:rPr>
                <w:sz w:val="24"/>
                <w:szCs w:val="24"/>
              </w:rPr>
              <w:t xml:space="preserve">     2.</w:t>
            </w:r>
          </w:p>
        </w:tc>
        <w:tc>
          <w:tcPr>
            <w:tcW w:w="1980" w:type="dxa"/>
          </w:tcPr>
          <w:p w:rsidR="0023643D" w:rsidRPr="00C9547D" w:rsidRDefault="0023643D" w:rsidP="00F44F8B">
            <w:pPr>
              <w:tabs>
                <w:tab w:val="left" w:pos="420"/>
              </w:tabs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23643D" w:rsidRPr="00C9547D" w:rsidRDefault="0023643D" w:rsidP="00F44F8B">
            <w:pPr>
              <w:tabs>
                <w:tab w:val="left" w:pos="420"/>
              </w:tabs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23643D" w:rsidRPr="00C9547D" w:rsidRDefault="0023643D" w:rsidP="00F44F8B">
            <w:pPr>
              <w:tabs>
                <w:tab w:val="left" w:pos="420"/>
              </w:tabs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23643D" w:rsidRPr="00C9547D" w:rsidRDefault="0023643D" w:rsidP="00F44F8B">
            <w:pPr>
              <w:tabs>
                <w:tab w:val="left" w:pos="420"/>
              </w:tabs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23643D" w:rsidRPr="00C9547D" w:rsidRDefault="0023643D" w:rsidP="00F44F8B">
            <w:pPr>
              <w:tabs>
                <w:tab w:val="left" w:pos="420"/>
              </w:tabs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23643D" w:rsidRPr="00C9547D" w:rsidRDefault="0023643D" w:rsidP="00F44F8B">
            <w:pPr>
              <w:tabs>
                <w:tab w:val="left" w:pos="420"/>
              </w:tabs>
              <w:rPr>
                <w:sz w:val="24"/>
                <w:szCs w:val="24"/>
              </w:rPr>
            </w:pPr>
          </w:p>
        </w:tc>
      </w:tr>
    </w:tbl>
    <w:p w:rsidR="0023643D" w:rsidRDefault="0023643D" w:rsidP="00C9547D">
      <w:pPr>
        <w:rPr>
          <w:sz w:val="28"/>
          <w:szCs w:val="28"/>
        </w:rPr>
      </w:pPr>
    </w:p>
    <w:p w:rsidR="0023643D" w:rsidRDefault="0023643D" w:rsidP="00C9547D">
      <w:pPr>
        <w:rPr>
          <w:sz w:val="28"/>
          <w:szCs w:val="28"/>
        </w:rPr>
      </w:pPr>
      <w:r>
        <w:rPr>
          <w:sz w:val="28"/>
          <w:szCs w:val="28"/>
        </w:rPr>
        <w:t>Подписи членов комиссии                                                                                                                                                        Дата</w:t>
      </w:r>
    </w:p>
    <w:p w:rsidR="0023643D" w:rsidRDefault="0023643D" w:rsidP="00C9547D">
      <w:pPr>
        <w:rPr>
          <w:sz w:val="28"/>
          <w:szCs w:val="28"/>
        </w:rPr>
      </w:pPr>
    </w:p>
    <w:p w:rsidR="0023643D" w:rsidRDefault="0023643D" w:rsidP="00C9547D">
      <w:pPr>
        <w:rPr>
          <w:sz w:val="28"/>
          <w:szCs w:val="28"/>
        </w:rPr>
      </w:pPr>
    </w:p>
    <w:p w:rsidR="0023643D" w:rsidRDefault="0023643D" w:rsidP="00C9547D">
      <w:pPr>
        <w:rPr>
          <w:sz w:val="28"/>
          <w:szCs w:val="28"/>
        </w:rPr>
      </w:pPr>
      <w:r>
        <w:rPr>
          <w:sz w:val="28"/>
          <w:szCs w:val="28"/>
        </w:rPr>
        <w:t>2.Опубликовать данное постановление на информационном стенде в здании администрации и официальном сайте сельского поселения Белоозерский сельсовет.</w:t>
      </w:r>
    </w:p>
    <w:p w:rsidR="0023643D" w:rsidRDefault="0023643D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3. Контроль над исполнением данного постановления оставляю за собой.</w:t>
      </w:r>
    </w:p>
    <w:p w:rsidR="0023643D" w:rsidRDefault="0023643D" w:rsidP="00E908AA">
      <w:pPr>
        <w:jc w:val="both"/>
        <w:rPr>
          <w:sz w:val="28"/>
          <w:szCs w:val="28"/>
        </w:rPr>
      </w:pPr>
    </w:p>
    <w:p w:rsidR="0023643D" w:rsidRDefault="0023643D" w:rsidP="005F23CD">
      <w:pPr>
        <w:rPr>
          <w:sz w:val="28"/>
          <w:szCs w:val="28"/>
        </w:rPr>
      </w:pPr>
    </w:p>
    <w:p w:rsidR="0023643D" w:rsidRPr="00A261B2" w:rsidRDefault="0023643D" w:rsidP="003F77C9">
      <w:pPr>
        <w:jc w:val="both"/>
        <w:rPr>
          <w:sz w:val="28"/>
          <w:szCs w:val="28"/>
        </w:rPr>
      </w:pPr>
    </w:p>
    <w:p w:rsidR="0023643D" w:rsidRPr="00A261B2" w:rsidRDefault="0023643D" w:rsidP="003F77C9">
      <w:pPr>
        <w:jc w:val="both"/>
        <w:rPr>
          <w:sz w:val="28"/>
          <w:szCs w:val="28"/>
        </w:rPr>
      </w:pPr>
    </w:p>
    <w:p w:rsidR="0023643D" w:rsidRPr="00A261B2" w:rsidRDefault="0023643D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23643D" w:rsidRPr="00A261B2" w:rsidRDefault="0023643D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sectPr w:rsidR="0023643D" w:rsidRPr="00A261B2" w:rsidSect="00C9547D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00D88"/>
    <w:multiLevelType w:val="hybridMultilevel"/>
    <w:tmpl w:val="AC8E6588"/>
    <w:lvl w:ilvl="0" w:tplc="CD3866CA">
      <w:start w:val="1"/>
      <w:numFmt w:val="decimal"/>
      <w:lvlText w:val="%1."/>
      <w:lvlJc w:val="left"/>
      <w:pPr>
        <w:ind w:left="1714" w:hanging="10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FA277C"/>
    <w:multiLevelType w:val="multilevel"/>
    <w:tmpl w:val="B40239E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1378C"/>
    <w:rsid w:val="00023491"/>
    <w:rsid w:val="000252B3"/>
    <w:rsid w:val="00025CBE"/>
    <w:rsid w:val="00027E12"/>
    <w:rsid w:val="00094335"/>
    <w:rsid w:val="00095FA0"/>
    <w:rsid w:val="000E61C9"/>
    <w:rsid w:val="000F5B5B"/>
    <w:rsid w:val="00120068"/>
    <w:rsid w:val="00124E88"/>
    <w:rsid w:val="001573D3"/>
    <w:rsid w:val="00182B71"/>
    <w:rsid w:val="001D3FF2"/>
    <w:rsid w:val="001E144B"/>
    <w:rsid w:val="00206B0D"/>
    <w:rsid w:val="00225D6C"/>
    <w:rsid w:val="00232C67"/>
    <w:rsid w:val="0023643D"/>
    <w:rsid w:val="00255517"/>
    <w:rsid w:val="00311BDF"/>
    <w:rsid w:val="00324500"/>
    <w:rsid w:val="00327BD1"/>
    <w:rsid w:val="0035003F"/>
    <w:rsid w:val="003D32F8"/>
    <w:rsid w:val="003F77C9"/>
    <w:rsid w:val="004A6BB4"/>
    <w:rsid w:val="004C5F24"/>
    <w:rsid w:val="004F1317"/>
    <w:rsid w:val="00527373"/>
    <w:rsid w:val="00542513"/>
    <w:rsid w:val="00592137"/>
    <w:rsid w:val="005F23CD"/>
    <w:rsid w:val="00663B7B"/>
    <w:rsid w:val="00670B9F"/>
    <w:rsid w:val="006D061E"/>
    <w:rsid w:val="00702F40"/>
    <w:rsid w:val="00715061"/>
    <w:rsid w:val="0074339B"/>
    <w:rsid w:val="007445C0"/>
    <w:rsid w:val="00744F76"/>
    <w:rsid w:val="007A2AF0"/>
    <w:rsid w:val="007A7A01"/>
    <w:rsid w:val="007E40DA"/>
    <w:rsid w:val="008002F1"/>
    <w:rsid w:val="00824115"/>
    <w:rsid w:val="008C652F"/>
    <w:rsid w:val="00930125"/>
    <w:rsid w:val="00947E83"/>
    <w:rsid w:val="00975155"/>
    <w:rsid w:val="009D7655"/>
    <w:rsid w:val="009E0B0B"/>
    <w:rsid w:val="00A261B2"/>
    <w:rsid w:val="00AC1E4B"/>
    <w:rsid w:val="00B41CAC"/>
    <w:rsid w:val="00BD5A5D"/>
    <w:rsid w:val="00BE710F"/>
    <w:rsid w:val="00BF1A74"/>
    <w:rsid w:val="00C92789"/>
    <w:rsid w:val="00C9547D"/>
    <w:rsid w:val="00CA4C12"/>
    <w:rsid w:val="00D258D0"/>
    <w:rsid w:val="00D7281C"/>
    <w:rsid w:val="00E908AA"/>
    <w:rsid w:val="00ED56DE"/>
    <w:rsid w:val="00F33B90"/>
    <w:rsid w:val="00F44F8B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C9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C9547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styleId="Hyperlink">
    <w:name w:val="Hyperlink"/>
    <w:basedOn w:val="DefaultParagraphFont"/>
    <w:uiPriority w:val="99"/>
    <w:rsid w:val="00C9547D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C954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38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71450/57b9fef8b68d30e7650b213468eddee4000e8d8c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\Desktop\&#1055;&#1088;&#1080;&#1082;&#1072;&#1079;&#1099;%20&#1086;%20&#1073;&#1077;&#1079;&#1085;&#1072;&#1076;&#1077;&#1078;&#1085;&#1086;&#1081;%20&#1082;%20&#1074;&#1079;&#1099;&#1089;&#1082;&#1072;&#1085;&#1080;&#1102;%20&#1079;&#1072;&#1076;&#1086;&#1083;&#1078;&#1077;&#1085;&#1085;&#1086;&#1089;&#1090;&#1080;\&#1055;&#1088;&#1080;&#1082;&#1072;&#1079;%20&#1040;&#1076;&#1084;&#1080;&#1085;&#1080;&#1089;&#1090;&#1088;&#1072;&#1094;&#1080;&#1080;%20&#1086;%20&#1073;&#1077;&#1079;&#1085;&#1072;&#1076;&#1077;&#1078;&#1085;&#1086;&#1081;%20&#1082;%20&#1074;&#1079;&#1099;&#1089;&#1082;&#1072;&#1085;&#1080;&#1102;%20&#1079;&#1072;&#1076;&#1086;&#1083;&#1078;.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75</TotalTime>
  <Pages>5</Pages>
  <Words>1549</Words>
  <Characters>8833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20</cp:revision>
  <cp:lastPrinted>2016-07-14T04:32:00Z</cp:lastPrinted>
  <dcterms:created xsi:type="dcterms:W3CDTF">2014-04-04T04:18:00Z</dcterms:created>
  <dcterms:modified xsi:type="dcterms:W3CDTF">2016-08-05T04:22:00Z</dcterms:modified>
</cp:coreProperties>
</file>