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2F1" w:rsidRDefault="008002F1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9392872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8002F1" w:rsidTr="001573D3">
        <w:tc>
          <w:tcPr>
            <w:tcW w:w="3198" w:type="dxa"/>
          </w:tcPr>
          <w:p w:rsidR="008002F1" w:rsidRPr="00B41CAC" w:rsidRDefault="008002F1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07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июль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8002F1" w:rsidRPr="00B41CAC" w:rsidRDefault="008002F1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139</w:t>
            </w:r>
          </w:p>
        </w:tc>
        <w:tc>
          <w:tcPr>
            <w:tcW w:w="3198" w:type="dxa"/>
          </w:tcPr>
          <w:p w:rsidR="008002F1" w:rsidRPr="00B41CAC" w:rsidRDefault="008002F1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07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июля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8002F1" w:rsidRDefault="008002F1" w:rsidP="003F77C9">
      <w:pPr>
        <w:jc w:val="both"/>
        <w:rPr>
          <w:sz w:val="28"/>
          <w:szCs w:val="28"/>
        </w:rPr>
      </w:pPr>
    </w:p>
    <w:p w:rsidR="008002F1" w:rsidRDefault="008002F1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8002F1" w:rsidRDefault="008002F1" w:rsidP="005F23CD">
      <w:pPr>
        <w:jc w:val="center"/>
        <w:rPr>
          <w:b/>
          <w:sz w:val="28"/>
          <w:szCs w:val="28"/>
        </w:rPr>
      </w:pPr>
    </w:p>
    <w:p w:rsidR="008002F1" w:rsidRDefault="008002F1" w:rsidP="005F23CD">
      <w:pPr>
        <w:jc w:val="center"/>
        <w:rPr>
          <w:b/>
          <w:sz w:val="28"/>
          <w:szCs w:val="28"/>
        </w:rPr>
      </w:pPr>
    </w:p>
    <w:p w:rsidR="008002F1" w:rsidRDefault="008002F1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8002F1" w:rsidRDefault="008002F1" w:rsidP="005F23CD">
      <w:pPr>
        <w:jc w:val="both"/>
        <w:rPr>
          <w:sz w:val="28"/>
          <w:szCs w:val="28"/>
        </w:rPr>
      </w:pPr>
    </w:p>
    <w:p w:rsidR="008002F1" w:rsidRDefault="008002F1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8002F1" w:rsidRDefault="008002F1" w:rsidP="005F23CD">
      <w:pPr>
        <w:jc w:val="center"/>
        <w:rPr>
          <w:sz w:val="28"/>
          <w:szCs w:val="28"/>
        </w:rPr>
      </w:pPr>
    </w:p>
    <w:p w:rsidR="008002F1" w:rsidRDefault="008002F1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почтовый адрес: Республика Башкортостан, Гафурийский район, с.Белое Озеро, ул.Полевая, д.25</w:t>
      </w:r>
    </w:p>
    <w:p w:rsidR="008002F1" w:rsidRDefault="008002F1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8002F1" w:rsidRDefault="008002F1" w:rsidP="00E908AA">
      <w:pPr>
        <w:jc w:val="both"/>
        <w:rPr>
          <w:sz w:val="28"/>
          <w:szCs w:val="28"/>
        </w:rPr>
      </w:pPr>
    </w:p>
    <w:p w:rsidR="008002F1" w:rsidRDefault="008002F1" w:rsidP="005F23CD">
      <w:pPr>
        <w:rPr>
          <w:sz w:val="28"/>
          <w:szCs w:val="28"/>
        </w:rPr>
      </w:pPr>
    </w:p>
    <w:p w:rsidR="008002F1" w:rsidRPr="00A261B2" w:rsidRDefault="008002F1" w:rsidP="003F77C9">
      <w:pPr>
        <w:jc w:val="both"/>
        <w:rPr>
          <w:sz w:val="28"/>
          <w:szCs w:val="28"/>
        </w:rPr>
      </w:pPr>
    </w:p>
    <w:p w:rsidR="008002F1" w:rsidRPr="00A261B2" w:rsidRDefault="008002F1" w:rsidP="003F77C9">
      <w:pPr>
        <w:jc w:val="both"/>
        <w:rPr>
          <w:sz w:val="28"/>
          <w:szCs w:val="28"/>
        </w:rPr>
      </w:pPr>
    </w:p>
    <w:p w:rsidR="008002F1" w:rsidRPr="00A261B2" w:rsidRDefault="008002F1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8002F1" w:rsidRPr="00A261B2" w:rsidRDefault="008002F1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Default="008002F1" w:rsidP="003F77C9">
      <w:pPr>
        <w:jc w:val="right"/>
        <w:rPr>
          <w:sz w:val="28"/>
          <w:szCs w:val="28"/>
        </w:rPr>
      </w:pPr>
    </w:p>
    <w:p w:rsidR="008002F1" w:rsidRPr="00A261B2" w:rsidRDefault="008002F1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8002F1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311BDF"/>
    <w:rsid w:val="00324500"/>
    <w:rsid w:val="00327BD1"/>
    <w:rsid w:val="003F77C9"/>
    <w:rsid w:val="004A6BB4"/>
    <w:rsid w:val="004F1317"/>
    <w:rsid w:val="00527373"/>
    <w:rsid w:val="00542513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A2AF0"/>
    <w:rsid w:val="007A7A01"/>
    <w:rsid w:val="007E40DA"/>
    <w:rsid w:val="008002F1"/>
    <w:rsid w:val="00824115"/>
    <w:rsid w:val="00930125"/>
    <w:rsid w:val="00947E83"/>
    <w:rsid w:val="00975155"/>
    <w:rsid w:val="009D7655"/>
    <w:rsid w:val="00A261B2"/>
    <w:rsid w:val="00AC1E4B"/>
    <w:rsid w:val="00B41CAC"/>
    <w:rsid w:val="00BE710F"/>
    <w:rsid w:val="00BF1A74"/>
    <w:rsid w:val="00C92789"/>
    <w:rsid w:val="00CA4C12"/>
    <w:rsid w:val="00D7281C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12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121</Words>
  <Characters>690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17</cp:revision>
  <cp:lastPrinted>2016-07-07T04:34:00Z</cp:lastPrinted>
  <dcterms:created xsi:type="dcterms:W3CDTF">2014-04-04T04:18:00Z</dcterms:created>
  <dcterms:modified xsi:type="dcterms:W3CDTF">2016-07-07T04:35:00Z</dcterms:modified>
</cp:coreProperties>
</file>