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5F3" w:rsidRDefault="007745F3" w:rsidP="001573D3">
      <w:pPr>
        <w:jc w:val="center"/>
        <w:rPr>
          <w:rFonts w:ascii="Times Cyr Bash Normal" w:hAnsi="Times Cyr Bash Normal"/>
          <w:sz w:val="28"/>
          <w:szCs w:val="28"/>
        </w:rPr>
      </w:pPr>
      <w:r w:rsidRPr="001573D3">
        <w:object w:dxaOrig="9944" w:dyaOrig="24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7.6pt;height:121.8pt" o:ole="">
            <v:imagedata r:id="rId4" o:title=""/>
          </v:shape>
          <o:OLEObject Type="Embed" ProgID="Paint.Picture" ShapeID="_x0000_i1025" DrawAspect="Content" ObjectID="_1530442139" r:id="rId5"/>
        </w:object>
      </w:r>
    </w:p>
    <w:tbl>
      <w:tblPr>
        <w:tblW w:w="0" w:type="auto"/>
        <w:tblLook w:val="00A0"/>
      </w:tblPr>
      <w:tblGrid>
        <w:gridCol w:w="3198"/>
        <w:gridCol w:w="3175"/>
        <w:gridCol w:w="3198"/>
      </w:tblGrid>
      <w:tr w:rsidR="007745F3" w:rsidTr="004246EB">
        <w:trPr>
          <w:trHeight w:val="133"/>
        </w:trPr>
        <w:tc>
          <w:tcPr>
            <w:tcW w:w="3198" w:type="dxa"/>
          </w:tcPr>
          <w:p w:rsidR="007745F3" w:rsidRPr="00B41CAC" w:rsidRDefault="007745F3" w:rsidP="00B41CAC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       « </w:t>
            </w:r>
            <w:r>
              <w:rPr>
                <w:sz w:val="28"/>
                <w:szCs w:val="28"/>
              </w:rPr>
              <w:t>19</w:t>
            </w:r>
            <w:r w:rsidRPr="00B41CAC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июль </w:t>
            </w:r>
            <w:r w:rsidRPr="00B41CAC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16 </w:t>
            </w:r>
            <w:r w:rsidRPr="00B41CAC">
              <w:rPr>
                <w:sz w:val="28"/>
                <w:szCs w:val="28"/>
              </w:rPr>
              <w:t>й.</w:t>
            </w:r>
          </w:p>
        </w:tc>
        <w:tc>
          <w:tcPr>
            <w:tcW w:w="3175" w:type="dxa"/>
          </w:tcPr>
          <w:p w:rsidR="007745F3" w:rsidRPr="00B41CAC" w:rsidRDefault="007745F3" w:rsidP="00B41CAC">
            <w:pPr>
              <w:jc w:val="center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№  </w:t>
            </w:r>
            <w:r>
              <w:rPr>
                <w:sz w:val="28"/>
                <w:szCs w:val="28"/>
              </w:rPr>
              <w:t>148</w:t>
            </w:r>
          </w:p>
        </w:tc>
        <w:tc>
          <w:tcPr>
            <w:tcW w:w="3198" w:type="dxa"/>
          </w:tcPr>
          <w:p w:rsidR="007745F3" w:rsidRPr="00B41CAC" w:rsidRDefault="007745F3" w:rsidP="00B41CAC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19</w:t>
            </w:r>
            <w:r w:rsidRPr="00B41CAC"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</w:rPr>
              <w:t>июля</w:t>
            </w:r>
            <w:r w:rsidRPr="00B41CAC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B41CAC">
                <w:rPr>
                  <w:sz w:val="28"/>
                  <w:szCs w:val="28"/>
                </w:rPr>
                <w:t>20</w:t>
              </w:r>
              <w:r>
                <w:rPr>
                  <w:sz w:val="28"/>
                  <w:szCs w:val="28"/>
                </w:rPr>
                <w:t>16</w:t>
              </w:r>
              <w:r w:rsidRPr="00B41CAC">
                <w:rPr>
                  <w:sz w:val="28"/>
                  <w:szCs w:val="28"/>
                </w:rPr>
                <w:t xml:space="preserve"> г</w:t>
              </w:r>
            </w:smartTag>
            <w:r w:rsidRPr="00B41CAC">
              <w:rPr>
                <w:sz w:val="28"/>
                <w:szCs w:val="28"/>
              </w:rPr>
              <w:t>.</w:t>
            </w:r>
          </w:p>
        </w:tc>
      </w:tr>
    </w:tbl>
    <w:p w:rsidR="007745F3" w:rsidRDefault="007745F3" w:rsidP="003F77C9">
      <w:pPr>
        <w:jc w:val="both"/>
        <w:rPr>
          <w:sz w:val="28"/>
          <w:szCs w:val="28"/>
        </w:rPr>
      </w:pPr>
    </w:p>
    <w:p w:rsidR="007745F3" w:rsidRDefault="007745F3" w:rsidP="005F23CD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7745F3" w:rsidRDefault="007745F3" w:rsidP="005F23CD">
      <w:pPr>
        <w:jc w:val="center"/>
        <w:rPr>
          <w:b/>
          <w:sz w:val="28"/>
          <w:szCs w:val="28"/>
        </w:rPr>
      </w:pPr>
    </w:p>
    <w:p w:rsidR="007745F3" w:rsidRDefault="007745F3" w:rsidP="005F23CD">
      <w:pPr>
        <w:jc w:val="center"/>
        <w:rPr>
          <w:b/>
          <w:sz w:val="28"/>
          <w:szCs w:val="28"/>
        </w:rPr>
      </w:pPr>
    </w:p>
    <w:p w:rsidR="007745F3" w:rsidRDefault="007745F3" w:rsidP="005F23CD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7745F3" w:rsidRDefault="007745F3" w:rsidP="005F23CD">
      <w:pPr>
        <w:jc w:val="both"/>
        <w:rPr>
          <w:sz w:val="28"/>
          <w:szCs w:val="28"/>
        </w:rPr>
      </w:pPr>
    </w:p>
    <w:p w:rsidR="007745F3" w:rsidRDefault="007745F3" w:rsidP="005F23CD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7745F3" w:rsidRDefault="007745F3" w:rsidP="005F23CD">
      <w:pPr>
        <w:jc w:val="center"/>
        <w:rPr>
          <w:sz w:val="28"/>
          <w:szCs w:val="28"/>
        </w:rPr>
      </w:pPr>
    </w:p>
    <w:p w:rsidR="007745F3" w:rsidRDefault="007745F3" w:rsidP="00E908AA">
      <w:pPr>
        <w:jc w:val="both"/>
        <w:rPr>
          <w:sz w:val="28"/>
          <w:szCs w:val="28"/>
        </w:rPr>
      </w:pPr>
      <w:r>
        <w:rPr>
          <w:sz w:val="28"/>
          <w:szCs w:val="28"/>
        </w:rPr>
        <w:t>1. Присвоить объекту недвижимости – земельному участку почтовый адрес: Республика Башкортостан, Гафурийский район, с.Ивановка, ул.Зеленая, д.1</w:t>
      </w:r>
    </w:p>
    <w:p w:rsidR="007745F3" w:rsidRDefault="007745F3" w:rsidP="00E908AA">
      <w:pPr>
        <w:jc w:val="both"/>
        <w:rPr>
          <w:sz w:val="28"/>
          <w:szCs w:val="28"/>
        </w:rPr>
      </w:pPr>
      <w:r>
        <w:rPr>
          <w:sz w:val="28"/>
          <w:szCs w:val="28"/>
        </w:rPr>
        <w:t>2. Контроль над исполнением данного постановления возложить на управделами администрации сельского поселения Белоозерский сельсовет Васильеву Л.И.</w:t>
      </w:r>
    </w:p>
    <w:p w:rsidR="007745F3" w:rsidRDefault="007745F3" w:rsidP="00E908AA">
      <w:pPr>
        <w:jc w:val="both"/>
        <w:rPr>
          <w:sz w:val="28"/>
          <w:szCs w:val="28"/>
        </w:rPr>
      </w:pPr>
    </w:p>
    <w:p w:rsidR="007745F3" w:rsidRDefault="007745F3" w:rsidP="005F23CD">
      <w:pPr>
        <w:rPr>
          <w:sz w:val="28"/>
          <w:szCs w:val="28"/>
        </w:rPr>
      </w:pPr>
    </w:p>
    <w:p w:rsidR="007745F3" w:rsidRPr="00A261B2" w:rsidRDefault="007745F3" w:rsidP="003F77C9">
      <w:pPr>
        <w:jc w:val="both"/>
        <w:rPr>
          <w:sz w:val="28"/>
          <w:szCs w:val="28"/>
        </w:rPr>
      </w:pPr>
    </w:p>
    <w:p w:rsidR="007745F3" w:rsidRPr="00A261B2" w:rsidRDefault="007745F3" w:rsidP="003F77C9">
      <w:pPr>
        <w:jc w:val="both"/>
        <w:rPr>
          <w:sz w:val="28"/>
          <w:szCs w:val="28"/>
        </w:rPr>
      </w:pPr>
    </w:p>
    <w:p w:rsidR="007745F3" w:rsidRPr="00A261B2" w:rsidRDefault="007745F3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7745F3" w:rsidRPr="00A261B2" w:rsidRDefault="007745F3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Белоозерский сельсовет:                                                            Р.А.Мухарямов</w:t>
      </w:r>
    </w:p>
    <w:p w:rsidR="007745F3" w:rsidRDefault="007745F3" w:rsidP="003F77C9">
      <w:pPr>
        <w:jc w:val="right"/>
        <w:rPr>
          <w:sz w:val="28"/>
          <w:szCs w:val="28"/>
        </w:rPr>
      </w:pPr>
    </w:p>
    <w:p w:rsidR="007745F3" w:rsidRDefault="007745F3" w:rsidP="003F77C9">
      <w:pPr>
        <w:jc w:val="right"/>
        <w:rPr>
          <w:sz w:val="28"/>
          <w:szCs w:val="28"/>
        </w:rPr>
      </w:pPr>
    </w:p>
    <w:p w:rsidR="007745F3" w:rsidRDefault="007745F3" w:rsidP="003F77C9">
      <w:pPr>
        <w:jc w:val="right"/>
        <w:rPr>
          <w:sz w:val="28"/>
          <w:szCs w:val="28"/>
        </w:rPr>
      </w:pPr>
    </w:p>
    <w:p w:rsidR="007745F3" w:rsidRDefault="007745F3" w:rsidP="003F77C9">
      <w:pPr>
        <w:jc w:val="right"/>
        <w:rPr>
          <w:sz w:val="28"/>
          <w:szCs w:val="28"/>
        </w:rPr>
      </w:pPr>
    </w:p>
    <w:p w:rsidR="007745F3" w:rsidRDefault="007745F3" w:rsidP="003F77C9">
      <w:pPr>
        <w:jc w:val="right"/>
        <w:rPr>
          <w:sz w:val="28"/>
          <w:szCs w:val="28"/>
        </w:rPr>
      </w:pPr>
    </w:p>
    <w:p w:rsidR="007745F3" w:rsidRDefault="007745F3" w:rsidP="003F77C9">
      <w:pPr>
        <w:jc w:val="right"/>
        <w:rPr>
          <w:sz w:val="28"/>
          <w:szCs w:val="28"/>
        </w:rPr>
      </w:pPr>
    </w:p>
    <w:p w:rsidR="007745F3" w:rsidRDefault="007745F3" w:rsidP="003F77C9">
      <w:pPr>
        <w:jc w:val="right"/>
        <w:rPr>
          <w:sz w:val="28"/>
          <w:szCs w:val="28"/>
        </w:rPr>
      </w:pPr>
    </w:p>
    <w:p w:rsidR="007745F3" w:rsidRPr="00A261B2" w:rsidRDefault="007745F3" w:rsidP="003F77C9">
      <w:pPr>
        <w:rPr>
          <w:sz w:val="28"/>
          <w:szCs w:val="28"/>
        </w:rPr>
      </w:pPr>
      <w:r w:rsidRPr="00A261B2">
        <w:rPr>
          <w:sz w:val="28"/>
          <w:szCs w:val="28"/>
        </w:rPr>
        <w:t xml:space="preserve">     </w:t>
      </w:r>
    </w:p>
    <w:sectPr w:rsidR="007745F3" w:rsidRPr="00A261B2" w:rsidSect="00206B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Cyr Bash Normal"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77C9"/>
    <w:rsid w:val="00023491"/>
    <w:rsid w:val="00025CBE"/>
    <w:rsid w:val="00027E12"/>
    <w:rsid w:val="00094335"/>
    <w:rsid w:val="00095FA0"/>
    <w:rsid w:val="000F5B5B"/>
    <w:rsid w:val="00120068"/>
    <w:rsid w:val="0014697E"/>
    <w:rsid w:val="001573D3"/>
    <w:rsid w:val="00182B71"/>
    <w:rsid w:val="001A1635"/>
    <w:rsid w:val="001D3FF2"/>
    <w:rsid w:val="001E144B"/>
    <w:rsid w:val="00206B0D"/>
    <w:rsid w:val="00225D6C"/>
    <w:rsid w:val="00311BDF"/>
    <w:rsid w:val="00324500"/>
    <w:rsid w:val="00327BD1"/>
    <w:rsid w:val="003E38A7"/>
    <w:rsid w:val="003F77C9"/>
    <w:rsid w:val="004246EB"/>
    <w:rsid w:val="004A6BB4"/>
    <w:rsid w:val="004F1317"/>
    <w:rsid w:val="00527373"/>
    <w:rsid w:val="00542513"/>
    <w:rsid w:val="00592137"/>
    <w:rsid w:val="005F23CD"/>
    <w:rsid w:val="00663B7B"/>
    <w:rsid w:val="00670B9F"/>
    <w:rsid w:val="00702F40"/>
    <w:rsid w:val="00715061"/>
    <w:rsid w:val="0074339B"/>
    <w:rsid w:val="007445C0"/>
    <w:rsid w:val="00744F76"/>
    <w:rsid w:val="007745F3"/>
    <w:rsid w:val="007A2AF0"/>
    <w:rsid w:val="007A7A01"/>
    <w:rsid w:val="007E40DA"/>
    <w:rsid w:val="008002F1"/>
    <w:rsid w:val="00824115"/>
    <w:rsid w:val="00930125"/>
    <w:rsid w:val="00947E83"/>
    <w:rsid w:val="00975155"/>
    <w:rsid w:val="009D7655"/>
    <w:rsid w:val="00A261B2"/>
    <w:rsid w:val="00AC1E4B"/>
    <w:rsid w:val="00B41CAC"/>
    <w:rsid w:val="00B7000F"/>
    <w:rsid w:val="00BE710F"/>
    <w:rsid w:val="00BF1A74"/>
    <w:rsid w:val="00C56A9A"/>
    <w:rsid w:val="00C92789"/>
    <w:rsid w:val="00CA4C12"/>
    <w:rsid w:val="00CE70F7"/>
    <w:rsid w:val="00D40928"/>
    <w:rsid w:val="00D7281C"/>
    <w:rsid w:val="00D96C1F"/>
    <w:rsid w:val="00E8103F"/>
    <w:rsid w:val="00E908AA"/>
    <w:rsid w:val="00F33B90"/>
    <w:rsid w:val="00F836B9"/>
    <w:rsid w:val="00F91D6C"/>
    <w:rsid w:val="00FF5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7C9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F77C9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rsid w:val="003F77C9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3F77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F77C9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9056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47</TotalTime>
  <Pages>1</Pages>
  <Words>120</Words>
  <Characters>687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User</cp:lastModifiedBy>
  <cp:revision>20</cp:revision>
  <cp:lastPrinted>2016-07-19T08:02:00Z</cp:lastPrinted>
  <dcterms:created xsi:type="dcterms:W3CDTF">2014-04-04T04:18:00Z</dcterms:created>
  <dcterms:modified xsi:type="dcterms:W3CDTF">2016-07-19T08:03:00Z</dcterms:modified>
</cp:coreProperties>
</file>