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C52" w:rsidRDefault="00BB5C52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1900843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BB5C52" w:rsidTr="004246EB">
        <w:trPr>
          <w:trHeight w:val="133"/>
        </w:trPr>
        <w:tc>
          <w:tcPr>
            <w:tcW w:w="3198" w:type="dxa"/>
          </w:tcPr>
          <w:p w:rsidR="00BB5C52" w:rsidRPr="00B41CAC" w:rsidRDefault="00BB5C52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25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BB5C52" w:rsidRPr="00B41CAC" w:rsidRDefault="00BB5C52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151/1</w:t>
            </w:r>
          </w:p>
        </w:tc>
        <w:tc>
          <w:tcPr>
            <w:tcW w:w="3198" w:type="dxa"/>
          </w:tcPr>
          <w:p w:rsidR="00BB5C52" w:rsidRPr="00B41CAC" w:rsidRDefault="00BB5C52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25 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BB5C52" w:rsidRDefault="00BB5C52" w:rsidP="003F77C9">
      <w:pPr>
        <w:jc w:val="both"/>
        <w:rPr>
          <w:sz w:val="28"/>
          <w:szCs w:val="28"/>
        </w:rPr>
      </w:pPr>
    </w:p>
    <w:p w:rsidR="00BB5C52" w:rsidRDefault="00BB5C52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BB5C52" w:rsidRDefault="00BB5C52" w:rsidP="005F23CD">
      <w:pPr>
        <w:jc w:val="center"/>
        <w:rPr>
          <w:b/>
          <w:sz w:val="28"/>
          <w:szCs w:val="28"/>
        </w:rPr>
      </w:pPr>
    </w:p>
    <w:p w:rsidR="00BB5C52" w:rsidRDefault="00BB5C52" w:rsidP="005F23CD">
      <w:pPr>
        <w:jc w:val="center"/>
        <w:rPr>
          <w:b/>
          <w:sz w:val="28"/>
          <w:szCs w:val="28"/>
        </w:rPr>
      </w:pPr>
    </w:p>
    <w:p w:rsidR="00BB5C52" w:rsidRDefault="00BB5C52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BB5C52" w:rsidRDefault="00BB5C52" w:rsidP="005F23CD">
      <w:pPr>
        <w:jc w:val="both"/>
        <w:rPr>
          <w:sz w:val="28"/>
          <w:szCs w:val="28"/>
        </w:rPr>
      </w:pPr>
    </w:p>
    <w:p w:rsidR="00BB5C52" w:rsidRDefault="00BB5C52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BB5C52" w:rsidRDefault="00BB5C52" w:rsidP="005F23CD">
      <w:pPr>
        <w:jc w:val="center"/>
        <w:rPr>
          <w:sz w:val="28"/>
          <w:szCs w:val="28"/>
        </w:rPr>
      </w:pPr>
    </w:p>
    <w:p w:rsidR="00BB5C52" w:rsidRDefault="00BB5C52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с.Белое Озеро, ул.Восточная, д.8/1</w:t>
      </w:r>
    </w:p>
    <w:p w:rsidR="00BB5C52" w:rsidRDefault="00BB5C52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BB5C52" w:rsidRDefault="00BB5C52" w:rsidP="00E908AA">
      <w:pPr>
        <w:jc w:val="both"/>
        <w:rPr>
          <w:sz w:val="28"/>
          <w:szCs w:val="28"/>
        </w:rPr>
      </w:pPr>
    </w:p>
    <w:p w:rsidR="00BB5C52" w:rsidRDefault="00BB5C52" w:rsidP="005F23CD">
      <w:pPr>
        <w:rPr>
          <w:sz w:val="28"/>
          <w:szCs w:val="28"/>
        </w:rPr>
      </w:pPr>
    </w:p>
    <w:p w:rsidR="00BB5C52" w:rsidRPr="00A261B2" w:rsidRDefault="00BB5C52" w:rsidP="003F77C9">
      <w:pPr>
        <w:jc w:val="both"/>
        <w:rPr>
          <w:sz w:val="28"/>
          <w:szCs w:val="28"/>
        </w:rPr>
      </w:pPr>
    </w:p>
    <w:p w:rsidR="00BB5C52" w:rsidRPr="00A261B2" w:rsidRDefault="00BB5C52" w:rsidP="003F77C9">
      <w:pPr>
        <w:jc w:val="both"/>
        <w:rPr>
          <w:sz w:val="28"/>
          <w:szCs w:val="28"/>
        </w:rPr>
      </w:pPr>
    </w:p>
    <w:p w:rsidR="00BB5C52" w:rsidRPr="00A261B2" w:rsidRDefault="00BB5C52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B5C52" w:rsidRPr="00A261B2" w:rsidRDefault="00BB5C52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Default="00BB5C52" w:rsidP="003F77C9">
      <w:pPr>
        <w:jc w:val="right"/>
        <w:rPr>
          <w:sz w:val="28"/>
          <w:szCs w:val="28"/>
        </w:rPr>
      </w:pPr>
    </w:p>
    <w:p w:rsidR="00BB5C52" w:rsidRPr="00A261B2" w:rsidRDefault="00BB5C52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BB5C52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F5B5B"/>
    <w:rsid w:val="00120068"/>
    <w:rsid w:val="0014697E"/>
    <w:rsid w:val="001573D3"/>
    <w:rsid w:val="00182B71"/>
    <w:rsid w:val="001A1635"/>
    <w:rsid w:val="001C36D9"/>
    <w:rsid w:val="001D3FF2"/>
    <w:rsid w:val="001E144B"/>
    <w:rsid w:val="00206B0D"/>
    <w:rsid w:val="00225D6C"/>
    <w:rsid w:val="002E4D5D"/>
    <w:rsid w:val="00311BDF"/>
    <w:rsid w:val="00324500"/>
    <w:rsid w:val="003278F7"/>
    <w:rsid w:val="00327BD1"/>
    <w:rsid w:val="003E38A7"/>
    <w:rsid w:val="003F77C9"/>
    <w:rsid w:val="004246EB"/>
    <w:rsid w:val="004A6BB4"/>
    <w:rsid w:val="004F1317"/>
    <w:rsid w:val="00527373"/>
    <w:rsid w:val="00542513"/>
    <w:rsid w:val="00592137"/>
    <w:rsid w:val="005A2F39"/>
    <w:rsid w:val="005F23CD"/>
    <w:rsid w:val="00663B7B"/>
    <w:rsid w:val="00670B9F"/>
    <w:rsid w:val="006D76BA"/>
    <w:rsid w:val="00702F40"/>
    <w:rsid w:val="00715061"/>
    <w:rsid w:val="0074339B"/>
    <w:rsid w:val="007445C0"/>
    <w:rsid w:val="00744F76"/>
    <w:rsid w:val="007745F3"/>
    <w:rsid w:val="007A2AF0"/>
    <w:rsid w:val="007A7A01"/>
    <w:rsid w:val="007E40DA"/>
    <w:rsid w:val="008002F1"/>
    <w:rsid w:val="00824115"/>
    <w:rsid w:val="008D4433"/>
    <w:rsid w:val="00930125"/>
    <w:rsid w:val="00947E83"/>
    <w:rsid w:val="00975155"/>
    <w:rsid w:val="009D7655"/>
    <w:rsid w:val="00A261B2"/>
    <w:rsid w:val="00AC1E4B"/>
    <w:rsid w:val="00B41CAC"/>
    <w:rsid w:val="00B7000F"/>
    <w:rsid w:val="00BB5C52"/>
    <w:rsid w:val="00BC734E"/>
    <w:rsid w:val="00BE710F"/>
    <w:rsid w:val="00BF1A74"/>
    <w:rsid w:val="00C56A9A"/>
    <w:rsid w:val="00C831F2"/>
    <w:rsid w:val="00C92789"/>
    <w:rsid w:val="00CA4C12"/>
    <w:rsid w:val="00CE70F7"/>
    <w:rsid w:val="00D40928"/>
    <w:rsid w:val="00D7281C"/>
    <w:rsid w:val="00D96C1F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1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1</Pages>
  <Words>124</Words>
  <Characters>710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23</cp:revision>
  <cp:lastPrinted>2016-07-25T03:03:00Z</cp:lastPrinted>
  <dcterms:created xsi:type="dcterms:W3CDTF">2014-04-04T04:18:00Z</dcterms:created>
  <dcterms:modified xsi:type="dcterms:W3CDTF">2016-08-05T05:14:00Z</dcterms:modified>
</cp:coreProperties>
</file>