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50B" w:rsidRPr="00824115" w:rsidRDefault="001B550B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1B550B" w:rsidRPr="00824115" w:rsidTr="00FB4495">
        <w:tc>
          <w:tcPr>
            <w:tcW w:w="4536" w:type="dxa"/>
            <w:tcBorders>
              <w:bottom w:val="nil"/>
            </w:tcBorders>
          </w:tcPr>
          <w:p w:rsidR="001B550B" w:rsidRPr="00FB4495" w:rsidRDefault="001B550B" w:rsidP="00FB4495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FB4495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1B550B" w:rsidRPr="00FB4495" w:rsidRDefault="001B550B" w:rsidP="00FB4495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FB4495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FB4495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FB4495">
              <w:rPr>
                <w:sz w:val="28"/>
                <w:szCs w:val="28"/>
                <w:lang w:val="ba-RU"/>
              </w:rPr>
              <w:t>Ң</w:t>
            </w:r>
            <w:r w:rsidRPr="00FB4495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FB4495">
              <w:rPr>
                <w:sz w:val="28"/>
                <w:szCs w:val="28"/>
                <w:lang w:val="ba-RU"/>
              </w:rPr>
              <w:t>Ә</w:t>
            </w:r>
            <w:r w:rsidRPr="00FB4495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FB4495">
              <w:rPr>
                <w:sz w:val="28"/>
                <w:szCs w:val="28"/>
                <w:lang w:val="ba-RU"/>
              </w:rPr>
              <w:t>Ә</w:t>
            </w:r>
            <w:r w:rsidRPr="00FB4495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FB4495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FB4495">
              <w:rPr>
                <w:sz w:val="28"/>
                <w:szCs w:val="28"/>
                <w:lang w:val="ba-RU"/>
              </w:rPr>
              <w:t>Ә</w:t>
            </w:r>
            <w:r w:rsidRPr="00FB4495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1B550B" w:rsidRPr="00FB4495" w:rsidRDefault="001B550B" w:rsidP="00FB4495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1B550B" w:rsidRPr="00FB4495" w:rsidRDefault="001B550B" w:rsidP="00FB4495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FB4495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1B550B" w:rsidRPr="00FB4495" w:rsidRDefault="001B550B" w:rsidP="00FB4495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FB4495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1B550B" w:rsidTr="00FB4495">
        <w:tc>
          <w:tcPr>
            <w:tcW w:w="4536" w:type="dxa"/>
            <w:tcBorders>
              <w:top w:val="nil"/>
            </w:tcBorders>
          </w:tcPr>
          <w:p w:rsidR="001B550B" w:rsidRPr="00FB4495" w:rsidRDefault="001B550B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1B550B" w:rsidRPr="00FB4495" w:rsidRDefault="001B550B" w:rsidP="00FB449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1B550B" w:rsidRPr="00FB4495" w:rsidRDefault="001B550B" w:rsidP="00FB4495">
            <w:pPr>
              <w:jc w:val="right"/>
              <w:rPr>
                <w:sz w:val="28"/>
                <w:szCs w:val="28"/>
              </w:rPr>
            </w:pPr>
          </w:p>
        </w:tc>
      </w:tr>
      <w:tr w:rsidR="001B550B" w:rsidRPr="00824115" w:rsidTr="00FB4495">
        <w:tc>
          <w:tcPr>
            <w:tcW w:w="4536" w:type="dxa"/>
          </w:tcPr>
          <w:p w:rsidR="001B550B" w:rsidRPr="00FB4495" w:rsidRDefault="001B550B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1B550B" w:rsidRPr="00FB4495" w:rsidRDefault="001B550B" w:rsidP="00FB4495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FB4495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1B550B" w:rsidRPr="00FB4495" w:rsidRDefault="001B550B" w:rsidP="00FB4495">
            <w:pPr>
              <w:jc w:val="both"/>
              <w:rPr>
                <w:sz w:val="28"/>
                <w:szCs w:val="28"/>
              </w:rPr>
            </w:pPr>
          </w:p>
          <w:p w:rsidR="001B550B" w:rsidRPr="00104333" w:rsidRDefault="001B550B" w:rsidP="00FB449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678" w:type="dxa"/>
          </w:tcPr>
          <w:p w:rsidR="001B550B" w:rsidRPr="00FB4495" w:rsidRDefault="001B550B" w:rsidP="00FB4495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1B550B" w:rsidRPr="00FB4495" w:rsidRDefault="001B550B" w:rsidP="00FB4495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FB4495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1B550B" w:rsidRDefault="001B550B" w:rsidP="00D30238">
      <w:pPr>
        <w:jc w:val="both"/>
        <w:rPr>
          <w:sz w:val="28"/>
          <w:szCs w:val="28"/>
        </w:rPr>
      </w:pPr>
    </w:p>
    <w:tbl>
      <w:tblPr>
        <w:tblW w:w="10026" w:type="dxa"/>
        <w:tblLook w:val="00A0"/>
      </w:tblPr>
      <w:tblGrid>
        <w:gridCol w:w="4077"/>
        <w:gridCol w:w="394"/>
        <w:gridCol w:w="1431"/>
        <w:gridCol w:w="585"/>
        <w:gridCol w:w="3333"/>
        <w:gridCol w:w="206"/>
      </w:tblGrid>
      <w:tr w:rsidR="001B550B" w:rsidTr="00A85ADF">
        <w:trPr>
          <w:gridAfter w:val="1"/>
          <w:wAfter w:w="206" w:type="dxa"/>
        </w:trPr>
        <w:tc>
          <w:tcPr>
            <w:tcW w:w="4077" w:type="dxa"/>
          </w:tcPr>
          <w:p w:rsidR="001B550B" w:rsidRPr="00FB4495" w:rsidRDefault="001B550B" w:rsidP="00FB4495">
            <w:pPr>
              <w:jc w:val="both"/>
              <w:rPr>
                <w:sz w:val="28"/>
                <w:szCs w:val="28"/>
              </w:rPr>
            </w:pPr>
            <w:r w:rsidRPr="00FB4495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>12</w:t>
            </w:r>
            <w:r w:rsidRPr="00FB4495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август </w:t>
            </w:r>
            <w:r w:rsidRPr="00FB4495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6</w:t>
            </w:r>
            <w:r w:rsidRPr="00FB4495">
              <w:rPr>
                <w:sz w:val="28"/>
                <w:szCs w:val="28"/>
              </w:rPr>
              <w:t>й.</w:t>
            </w:r>
          </w:p>
        </w:tc>
        <w:tc>
          <w:tcPr>
            <w:tcW w:w="2410" w:type="dxa"/>
            <w:gridSpan w:val="3"/>
          </w:tcPr>
          <w:p w:rsidR="001B550B" w:rsidRPr="00FB4495" w:rsidRDefault="001B550B" w:rsidP="00FB44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176</w:t>
            </w:r>
          </w:p>
        </w:tc>
        <w:tc>
          <w:tcPr>
            <w:tcW w:w="3333" w:type="dxa"/>
          </w:tcPr>
          <w:p w:rsidR="001B550B" w:rsidRPr="00FB4495" w:rsidRDefault="001B550B" w:rsidP="00FB4495">
            <w:pPr>
              <w:jc w:val="both"/>
              <w:rPr>
                <w:sz w:val="28"/>
                <w:szCs w:val="28"/>
              </w:rPr>
            </w:pPr>
            <w:r w:rsidRPr="00FB4495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12</w:t>
            </w:r>
            <w:r w:rsidRPr="00FB4495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августа</w:t>
            </w:r>
            <w:r w:rsidRPr="00FB4495">
              <w:rPr>
                <w:sz w:val="28"/>
                <w:szCs w:val="28"/>
              </w:rPr>
              <w:t xml:space="preserve">  201</w:t>
            </w:r>
            <w:r>
              <w:rPr>
                <w:sz w:val="28"/>
                <w:szCs w:val="28"/>
              </w:rPr>
              <w:t>6</w:t>
            </w:r>
            <w:r w:rsidRPr="00FB4495">
              <w:rPr>
                <w:sz w:val="28"/>
                <w:szCs w:val="28"/>
              </w:rPr>
              <w:t>г.</w:t>
            </w:r>
          </w:p>
        </w:tc>
      </w:tr>
      <w:tr w:rsidR="001B550B" w:rsidTr="00A85ADF">
        <w:tblPrEx>
          <w:tblCellMar>
            <w:left w:w="107" w:type="dxa"/>
            <w:right w:w="107" w:type="dxa"/>
          </w:tblCellMar>
        </w:tblPrEx>
        <w:trPr>
          <w:trHeight w:val="80"/>
        </w:trPr>
        <w:tc>
          <w:tcPr>
            <w:tcW w:w="4471" w:type="dxa"/>
            <w:gridSpan w:val="2"/>
          </w:tcPr>
          <w:p w:rsidR="001B550B" w:rsidRDefault="001B550B" w:rsidP="00367D9A">
            <w:pPr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31" w:type="dxa"/>
          </w:tcPr>
          <w:p w:rsidR="001B550B" w:rsidRDefault="001B550B" w:rsidP="00367D9A">
            <w:pPr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23" w:type="dxa"/>
            <w:gridSpan w:val="3"/>
          </w:tcPr>
          <w:p w:rsidR="001B550B" w:rsidRDefault="001B550B" w:rsidP="00367D9A">
            <w:pPr>
              <w:jc w:val="center"/>
              <w:rPr>
                <w:b/>
                <w:sz w:val="38"/>
                <w:szCs w:val="38"/>
              </w:rPr>
            </w:pPr>
          </w:p>
        </w:tc>
      </w:tr>
      <w:tr w:rsidR="001B550B" w:rsidTr="00A85ADF">
        <w:tblPrEx>
          <w:tblCellMar>
            <w:left w:w="107" w:type="dxa"/>
            <w:right w:w="107" w:type="dxa"/>
          </w:tblCellMar>
        </w:tblPrEx>
        <w:trPr>
          <w:trHeight w:val="80"/>
        </w:trPr>
        <w:tc>
          <w:tcPr>
            <w:tcW w:w="4471" w:type="dxa"/>
            <w:gridSpan w:val="2"/>
          </w:tcPr>
          <w:p w:rsidR="001B550B" w:rsidRDefault="001B550B" w:rsidP="00367D9A">
            <w:pPr>
              <w:jc w:val="center"/>
              <w:rPr>
                <w:szCs w:val="28"/>
              </w:rPr>
            </w:pPr>
          </w:p>
        </w:tc>
        <w:tc>
          <w:tcPr>
            <w:tcW w:w="1431" w:type="dxa"/>
          </w:tcPr>
          <w:p w:rsidR="001B550B" w:rsidRDefault="001B550B" w:rsidP="00367D9A">
            <w:pPr>
              <w:jc w:val="center"/>
              <w:rPr>
                <w:szCs w:val="28"/>
              </w:rPr>
            </w:pPr>
          </w:p>
        </w:tc>
        <w:tc>
          <w:tcPr>
            <w:tcW w:w="4123" w:type="dxa"/>
            <w:gridSpan w:val="3"/>
          </w:tcPr>
          <w:p w:rsidR="001B550B" w:rsidRDefault="001B550B" w:rsidP="00367D9A">
            <w:pPr>
              <w:jc w:val="center"/>
              <w:rPr>
                <w:szCs w:val="28"/>
              </w:rPr>
            </w:pPr>
          </w:p>
        </w:tc>
      </w:tr>
    </w:tbl>
    <w:p w:rsidR="001B550B" w:rsidRDefault="001B550B" w:rsidP="00A85ADF">
      <w:pPr>
        <w:shd w:val="clear" w:color="auto" w:fill="FFFFFF"/>
        <w:jc w:val="center"/>
        <w:rPr>
          <w:sz w:val="28"/>
          <w:szCs w:val="28"/>
        </w:rPr>
      </w:pPr>
      <w:r w:rsidRPr="001D2115">
        <w:rPr>
          <w:sz w:val="28"/>
          <w:szCs w:val="28"/>
        </w:rPr>
        <w:t> </w:t>
      </w:r>
      <w:r>
        <w:rPr>
          <w:sz w:val="28"/>
          <w:szCs w:val="28"/>
        </w:rPr>
        <w:t>Об установлении постоянного публичного сервитута в отношении частей земельных участков  под объектами газоснабжения</w:t>
      </w:r>
    </w:p>
    <w:p w:rsidR="001B550B" w:rsidRDefault="001B550B" w:rsidP="00A85ADF">
      <w:pPr>
        <w:shd w:val="clear" w:color="auto" w:fill="FFFFFF"/>
        <w:jc w:val="center"/>
        <w:rPr>
          <w:sz w:val="28"/>
          <w:szCs w:val="28"/>
        </w:rPr>
      </w:pPr>
    </w:p>
    <w:p w:rsidR="001B550B" w:rsidRDefault="001B550B" w:rsidP="00A85ADF">
      <w:pPr>
        <w:shd w:val="clear" w:color="auto" w:fill="FFFFFF"/>
        <w:ind w:firstLine="72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В соответствии со ст.23 Земельного Кодекса Российской Федерации, руководствуясь Федеральным законом от 06.10.2003г. за №131-ФЗ «Об общих принципах организации местного самоуправления в Российской Федерации», Администрация сельского поселения Белоозерский   сельсовет муниципального района Гафурийский район Республики Башкортостан </w:t>
      </w:r>
      <w:r>
        <w:rPr>
          <w:b/>
          <w:i/>
          <w:sz w:val="28"/>
          <w:szCs w:val="28"/>
        </w:rPr>
        <w:t>п о с т а н о в л я е т:</w:t>
      </w:r>
    </w:p>
    <w:p w:rsidR="001B550B" w:rsidRDefault="001B550B" w:rsidP="00A85ADF">
      <w:pPr>
        <w:shd w:val="clear" w:color="auto" w:fill="FFFFFF"/>
        <w:ind w:firstLine="720"/>
        <w:jc w:val="both"/>
        <w:rPr>
          <w:b/>
          <w:i/>
          <w:sz w:val="28"/>
          <w:szCs w:val="28"/>
        </w:rPr>
      </w:pPr>
    </w:p>
    <w:p w:rsidR="001B550B" w:rsidRDefault="001B550B" w:rsidP="00A85AD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1. Для обеспечения интересов местного самоуправления в части организации газоснабжения в границах муниципального района установить безвозмездный постоянный публичный сервитут в отношении частей земельных участков под объектами газоснабжения, расположенными на территории сельского поселения Белоозерский сельсовет муниципального района Гафурийский район Республики Башкортостан, согласно Приложения №1.</w:t>
      </w:r>
    </w:p>
    <w:p w:rsidR="001B550B" w:rsidRDefault="001B550B" w:rsidP="00A85AD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2. Установленные безвозмездные постоянные публичные сервитуты подлежат государственной регистрации в соответствии с Федеральным законом от 21.07.97г. №122-ФЗ «О государственной регистрации прав на недвижимое имущество и сделок с ним».</w:t>
      </w:r>
    </w:p>
    <w:p w:rsidR="001B550B" w:rsidRDefault="001B550B" w:rsidP="00A85AD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color w:val="000000"/>
          <w:sz w:val="28"/>
          <w:szCs w:val="28"/>
        </w:rPr>
        <w:t xml:space="preserve">Контроль над выполнением настоящего постановления оставляю собой. </w:t>
      </w:r>
    </w:p>
    <w:p w:rsidR="001B550B" w:rsidRDefault="001B550B" w:rsidP="00A85AD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Управляющему делами Администрации сельского поселения Белоозерский    сельсовет муниципального района Гафурийский район Республики Башкортостан Васильевой Л.И. обеспечить опубликование настоящего постановления в полном объеме    на сайте Администрации сельского поселения Белоозерский сельсовет муниципального района Гафурийский район Республики Башкортостан. </w:t>
      </w:r>
    </w:p>
    <w:p w:rsidR="001B550B" w:rsidRDefault="001B550B" w:rsidP="00A85ADF">
      <w:pPr>
        <w:rPr>
          <w:sz w:val="28"/>
          <w:szCs w:val="28"/>
        </w:rPr>
      </w:pPr>
    </w:p>
    <w:p w:rsidR="001B550B" w:rsidRPr="00A85ADF" w:rsidRDefault="001B550B" w:rsidP="00A85ADF">
      <w:pPr>
        <w:rPr>
          <w:sz w:val="28"/>
          <w:szCs w:val="28"/>
        </w:rPr>
      </w:pPr>
      <w:r w:rsidRPr="00A85ADF">
        <w:rPr>
          <w:sz w:val="28"/>
          <w:szCs w:val="28"/>
        </w:rPr>
        <w:t>Глава сельского поселения                                                            Р.А. Мухарямов</w:t>
      </w:r>
    </w:p>
    <w:p w:rsidR="001B550B" w:rsidRDefault="001B550B" w:rsidP="00A85ADF">
      <w:pPr>
        <w:pStyle w:val="Footer"/>
        <w:tabs>
          <w:tab w:val="left" w:pos="708"/>
          <w:tab w:val="center" w:pos="4860"/>
        </w:tabs>
        <w:ind w:firstLine="5400"/>
        <w:jc w:val="both"/>
      </w:pPr>
    </w:p>
    <w:p w:rsidR="001B550B" w:rsidRDefault="001B550B" w:rsidP="00A85ADF">
      <w:pPr>
        <w:pStyle w:val="Footer"/>
        <w:tabs>
          <w:tab w:val="left" w:pos="708"/>
          <w:tab w:val="center" w:pos="4860"/>
        </w:tabs>
        <w:ind w:firstLine="5400"/>
        <w:jc w:val="both"/>
      </w:pPr>
    </w:p>
    <w:p w:rsidR="001B550B" w:rsidRDefault="001B550B" w:rsidP="00A85ADF">
      <w:pPr>
        <w:pStyle w:val="Footer"/>
        <w:tabs>
          <w:tab w:val="left" w:pos="708"/>
          <w:tab w:val="center" w:pos="4860"/>
        </w:tabs>
        <w:ind w:firstLine="5400"/>
        <w:jc w:val="both"/>
      </w:pPr>
    </w:p>
    <w:p w:rsidR="001B550B" w:rsidRDefault="001B550B" w:rsidP="00A85ADF">
      <w:pPr>
        <w:pStyle w:val="Footer"/>
        <w:tabs>
          <w:tab w:val="left" w:pos="708"/>
          <w:tab w:val="center" w:pos="4860"/>
        </w:tabs>
        <w:ind w:firstLine="5400"/>
        <w:jc w:val="both"/>
      </w:pPr>
    </w:p>
    <w:p w:rsidR="001B550B" w:rsidRDefault="001B550B" w:rsidP="00A85ADF">
      <w:pPr>
        <w:pStyle w:val="Footer"/>
        <w:tabs>
          <w:tab w:val="left" w:pos="708"/>
          <w:tab w:val="center" w:pos="4860"/>
        </w:tabs>
        <w:ind w:firstLine="5400"/>
        <w:jc w:val="both"/>
      </w:pPr>
    </w:p>
    <w:p w:rsidR="001B550B" w:rsidRDefault="001B550B" w:rsidP="00A85ADF">
      <w:pPr>
        <w:pStyle w:val="Footer"/>
        <w:tabs>
          <w:tab w:val="left" w:pos="708"/>
          <w:tab w:val="center" w:pos="4860"/>
        </w:tabs>
        <w:ind w:firstLine="5400"/>
        <w:jc w:val="both"/>
      </w:pPr>
    </w:p>
    <w:p w:rsidR="001B550B" w:rsidRDefault="001B550B" w:rsidP="00A85ADF">
      <w:pPr>
        <w:pStyle w:val="Footer"/>
        <w:tabs>
          <w:tab w:val="left" w:pos="708"/>
          <w:tab w:val="center" w:pos="4860"/>
        </w:tabs>
        <w:ind w:firstLine="5400"/>
        <w:jc w:val="both"/>
      </w:pPr>
    </w:p>
    <w:p w:rsidR="001B550B" w:rsidRDefault="001B550B" w:rsidP="00A85ADF">
      <w:pPr>
        <w:pStyle w:val="Footer"/>
        <w:tabs>
          <w:tab w:val="left" w:pos="708"/>
          <w:tab w:val="center" w:pos="4860"/>
        </w:tabs>
        <w:ind w:firstLine="5400"/>
        <w:jc w:val="both"/>
      </w:pPr>
    </w:p>
    <w:p w:rsidR="001B550B" w:rsidRDefault="001B550B" w:rsidP="00A85ADF">
      <w:pPr>
        <w:pStyle w:val="Footer"/>
        <w:tabs>
          <w:tab w:val="left" w:pos="708"/>
          <w:tab w:val="center" w:pos="4860"/>
        </w:tabs>
        <w:ind w:firstLine="5400"/>
        <w:jc w:val="both"/>
      </w:pPr>
    </w:p>
    <w:p w:rsidR="001B550B" w:rsidRPr="009C00AD" w:rsidRDefault="001B550B" w:rsidP="00A85ADF">
      <w:pPr>
        <w:pStyle w:val="Footer"/>
        <w:tabs>
          <w:tab w:val="left" w:pos="708"/>
          <w:tab w:val="center" w:pos="4860"/>
        </w:tabs>
        <w:ind w:firstLine="5400"/>
        <w:jc w:val="both"/>
      </w:pPr>
      <w:r w:rsidRPr="009C00AD">
        <w:t xml:space="preserve">Приложение №1 </w:t>
      </w:r>
    </w:p>
    <w:p w:rsidR="001B550B" w:rsidRPr="009C00AD" w:rsidRDefault="001B550B" w:rsidP="00A85ADF">
      <w:pPr>
        <w:pStyle w:val="Footer"/>
        <w:tabs>
          <w:tab w:val="left" w:pos="708"/>
          <w:tab w:val="center" w:pos="4860"/>
        </w:tabs>
        <w:ind w:firstLine="5400"/>
        <w:jc w:val="both"/>
      </w:pPr>
      <w:r w:rsidRPr="009C00AD">
        <w:t xml:space="preserve">к </w:t>
      </w:r>
      <w:r>
        <w:t xml:space="preserve">проекту </w:t>
      </w:r>
      <w:r w:rsidRPr="009C00AD">
        <w:t>постановлению Администрации</w:t>
      </w:r>
    </w:p>
    <w:p w:rsidR="001B550B" w:rsidRPr="009C00AD" w:rsidRDefault="001B550B" w:rsidP="00A85ADF">
      <w:pPr>
        <w:pStyle w:val="Footer"/>
        <w:tabs>
          <w:tab w:val="left" w:pos="708"/>
        </w:tabs>
        <w:ind w:left="5400"/>
        <w:jc w:val="both"/>
      </w:pPr>
      <w:r w:rsidRPr="009C00AD">
        <w:t xml:space="preserve">сельского поселения Белоозерский  </w:t>
      </w:r>
    </w:p>
    <w:p w:rsidR="001B550B" w:rsidRPr="009C00AD" w:rsidRDefault="001B550B" w:rsidP="00A85ADF">
      <w:pPr>
        <w:pStyle w:val="Footer"/>
        <w:tabs>
          <w:tab w:val="left" w:pos="708"/>
        </w:tabs>
        <w:ind w:left="5400"/>
        <w:jc w:val="both"/>
      </w:pPr>
      <w:r w:rsidRPr="009C00AD">
        <w:t xml:space="preserve">сельсовет муниципального района </w:t>
      </w:r>
    </w:p>
    <w:p w:rsidR="001B550B" w:rsidRPr="009C00AD" w:rsidRDefault="001B550B" w:rsidP="00A85ADF">
      <w:pPr>
        <w:pStyle w:val="Footer"/>
        <w:tabs>
          <w:tab w:val="left" w:pos="708"/>
        </w:tabs>
        <w:ind w:left="5400"/>
        <w:jc w:val="both"/>
      </w:pPr>
      <w:r w:rsidRPr="009C00AD">
        <w:t>Гафурийский район</w:t>
      </w:r>
    </w:p>
    <w:p w:rsidR="001B550B" w:rsidRPr="009C00AD" w:rsidRDefault="001B550B" w:rsidP="00A85ADF">
      <w:pPr>
        <w:pStyle w:val="Footer"/>
        <w:tabs>
          <w:tab w:val="left" w:pos="708"/>
        </w:tabs>
        <w:ind w:left="5400"/>
        <w:jc w:val="both"/>
      </w:pPr>
      <w:r w:rsidRPr="009C00AD">
        <w:t>Республики Башкортостан</w:t>
      </w:r>
    </w:p>
    <w:p w:rsidR="001B550B" w:rsidRPr="009C00AD" w:rsidRDefault="001B550B" w:rsidP="00A85ADF">
      <w:pPr>
        <w:pStyle w:val="Footer"/>
        <w:tabs>
          <w:tab w:val="left" w:pos="708"/>
        </w:tabs>
        <w:ind w:firstLine="5954"/>
        <w:jc w:val="both"/>
      </w:pPr>
    </w:p>
    <w:p w:rsidR="001B550B" w:rsidRPr="009C00AD" w:rsidRDefault="001B550B" w:rsidP="00A85ADF">
      <w:pPr>
        <w:pStyle w:val="Footer"/>
        <w:tabs>
          <w:tab w:val="left" w:pos="708"/>
        </w:tabs>
        <w:jc w:val="center"/>
      </w:pPr>
      <w:r w:rsidRPr="009C00AD">
        <w:t>Перечень  земельных участков, расположенных  на территории муниципального района Гафурийский район Республика Башкортостан, в отношении которых необходимо установить постоянный публичный сервитут, для обслуживания объектов газоснабжения</w:t>
      </w:r>
    </w:p>
    <w:p w:rsidR="001B550B" w:rsidRPr="009C00AD" w:rsidRDefault="001B550B" w:rsidP="00A85ADF">
      <w:pPr>
        <w:pStyle w:val="Footer"/>
        <w:tabs>
          <w:tab w:val="left" w:pos="708"/>
        </w:tabs>
        <w:jc w:val="center"/>
      </w:pPr>
    </w:p>
    <w:p w:rsidR="001B550B" w:rsidRPr="009C00AD" w:rsidRDefault="001B550B" w:rsidP="00A85ADF">
      <w:pPr>
        <w:pStyle w:val="Footer"/>
        <w:tabs>
          <w:tab w:val="left" w:pos="708"/>
        </w:tabs>
        <w:jc w:val="center"/>
      </w:pPr>
    </w:p>
    <w:tbl>
      <w:tblPr>
        <w:tblW w:w="10423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1800"/>
        <w:gridCol w:w="1872"/>
        <w:gridCol w:w="1728"/>
        <w:gridCol w:w="1823"/>
        <w:gridCol w:w="1372"/>
        <w:gridCol w:w="1288"/>
      </w:tblGrid>
      <w:tr w:rsidR="001B550B" w:rsidRPr="009C00AD" w:rsidTr="00A85ADF">
        <w:tc>
          <w:tcPr>
            <w:tcW w:w="540" w:type="dxa"/>
          </w:tcPr>
          <w:p w:rsidR="001B550B" w:rsidRPr="009C00AD" w:rsidRDefault="001B550B">
            <w:pPr>
              <w:pStyle w:val="Footer"/>
              <w:tabs>
                <w:tab w:val="left" w:pos="708"/>
              </w:tabs>
              <w:jc w:val="center"/>
            </w:pPr>
            <w:r w:rsidRPr="009C00AD">
              <w:t>№ п/п</w:t>
            </w:r>
          </w:p>
        </w:tc>
        <w:tc>
          <w:tcPr>
            <w:tcW w:w="1800" w:type="dxa"/>
          </w:tcPr>
          <w:p w:rsidR="001B550B" w:rsidRPr="009C00AD" w:rsidRDefault="001B550B">
            <w:pPr>
              <w:pStyle w:val="Footer"/>
              <w:tabs>
                <w:tab w:val="left" w:pos="708"/>
              </w:tabs>
              <w:jc w:val="center"/>
            </w:pPr>
            <w:r w:rsidRPr="009C00AD">
              <w:t>Кадастровый номер</w:t>
            </w:r>
          </w:p>
        </w:tc>
        <w:tc>
          <w:tcPr>
            <w:tcW w:w="1872" w:type="dxa"/>
          </w:tcPr>
          <w:p w:rsidR="001B550B" w:rsidRPr="009C00AD" w:rsidRDefault="001B550B">
            <w:pPr>
              <w:pStyle w:val="Footer"/>
              <w:tabs>
                <w:tab w:val="left" w:pos="708"/>
              </w:tabs>
              <w:jc w:val="center"/>
            </w:pPr>
            <w:r w:rsidRPr="009C00AD">
              <w:t>Наименование правообладателя</w:t>
            </w:r>
          </w:p>
        </w:tc>
        <w:tc>
          <w:tcPr>
            <w:tcW w:w="1728" w:type="dxa"/>
          </w:tcPr>
          <w:p w:rsidR="001B550B" w:rsidRPr="009C00AD" w:rsidRDefault="001B550B">
            <w:pPr>
              <w:pStyle w:val="Footer"/>
              <w:tabs>
                <w:tab w:val="left" w:pos="708"/>
              </w:tabs>
              <w:jc w:val="center"/>
            </w:pPr>
            <w:r w:rsidRPr="009C00AD">
              <w:t>Адрес земельного участка</w:t>
            </w:r>
          </w:p>
        </w:tc>
        <w:tc>
          <w:tcPr>
            <w:tcW w:w="1823" w:type="dxa"/>
          </w:tcPr>
          <w:p w:rsidR="001B550B" w:rsidRPr="009C00AD" w:rsidRDefault="001B550B">
            <w:pPr>
              <w:pStyle w:val="Footer"/>
              <w:tabs>
                <w:tab w:val="left" w:pos="708"/>
              </w:tabs>
              <w:jc w:val="center"/>
            </w:pPr>
            <w:r w:rsidRPr="009C00AD">
              <w:t>Разрешенное использование</w:t>
            </w:r>
          </w:p>
        </w:tc>
        <w:tc>
          <w:tcPr>
            <w:tcW w:w="1372" w:type="dxa"/>
          </w:tcPr>
          <w:p w:rsidR="001B550B" w:rsidRPr="009C00AD" w:rsidRDefault="001B550B">
            <w:pPr>
              <w:pStyle w:val="Footer"/>
              <w:tabs>
                <w:tab w:val="left" w:pos="708"/>
              </w:tabs>
              <w:jc w:val="center"/>
            </w:pPr>
            <w:r w:rsidRPr="009C00AD">
              <w:t>Площадь земельного участка, кв.м.</w:t>
            </w:r>
          </w:p>
        </w:tc>
        <w:tc>
          <w:tcPr>
            <w:tcW w:w="1288" w:type="dxa"/>
          </w:tcPr>
          <w:p w:rsidR="001B550B" w:rsidRPr="009C00AD" w:rsidRDefault="001B550B">
            <w:pPr>
              <w:pStyle w:val="Footer"/>
              <w:tabs>
                <w:tab w:val="left" w:pos="708"/>
              </w:tabs>
              <w:jc w:val="center"/>
            </w:pPr>
            <w:r w:rsidRPr="009C00AD">
              <w:t>Площадь сервитута, кв.м.</w:t>
            </w:r>
          </w:p>
        </w:tc>
      </w:tr>
      <w:tr w:rsidR="001B550B" w:rsidRPr="009C00AD" w:rsidTr="00A85ADF">
        <w:tc>
          <w:tcPr>
            <w:tcW w:w="540" w:type="dxa"/>
          </w:tcPr>
          <w:p w:rsidR="001B550B" w:rsidRPr="009C00AD" w:rsidRDefault="001B550B">
            <w:pPr>
              <w:pStyle w:val="Footer"/>
              <w:tabs>
                <w:tab w:val="left" w:pos="708"/>
              </w:tabs>
              <w:jc w:val="center"/>
            </w:pPr>
            <w:r w:rsidRPr="009C00AD">
              <w:t>1</w:t>
            </w:r>
          </w:p>
        </w:tc>
        <w:tc>
          <w:tcPr>
            <w:tcW w:w="1800" w:type="dxa"/>
          </w:tcPr>
          <w:p w:rsidR="001B550B" w:rsidRPr="009C00AD" w:rsidRDefault="001B550B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02:19:110301:514</w:t>
            </w:r>
          </w:p>
        </w:tc>
        <w:tc>
          <w:tcPr>
            <w:tcW w:w="1872" w:type="dxa"/>
          </w:tcPr>
          <w:p w:rsidR="001B550B" w:rsidRPr="009C00AD" w:rsidRDefault="001B550B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Арсланов </w:t>
            </w:r>
          </w:p>
          <w:p w:rsidR="001B550B" w:rsidRPr="009C00AD" w:rsidRDefault="001B550B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Илгиз </w:t>
            </w:r>
          </w:p>
          <w:p w:rsidR="001B550B" w:rsidRPr="009C00AD" w:rsidRDefault="001B550B">
            <w:pPr>
              <w:pStyle w:val="Footer"/>
              <w:tabs>
                <w:tab w:val="left" w:pos="708"/>
              </w:tabs>
              <w:jc w:val="center"/>
            </w:pPr>
            <w:r w:rsidRPr="009C00AD">
              <w:t>Расфарович</w:t>
            </w:r>
          </w:p>
        </w:tc>
        <w:tc>
          <w:tcPr>
            <w:tcW w:w="1728" w:type="dxa"/>
          </w:tcPr>
          <w:p w:rsidR="001B550B" w:rsidRPr="009C00AD" w:rsidRDefault="001B550B">
            <w:pPr>
              <w:pStyle w:val="Footer"/>
              <w:tabs>
                <w:tab w:val="left" w:pos="708"/>
              </w:tabs>
              <w:jc w:val="center"/>
            </w:pPr>
            <w:r w:rsidRPr="009C00AD">
              <w:t>РБ, Гафурийский район, с.Белое озеро, ул. Молодежная, д.52</w:t>
            </w:r>
          </w:p>
        </w:tc>
        <w:tc>
          <w:tcPr>
            <w:tcW w:w="1823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</w:pPr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</w:tcPr>
          <w:p w:rsidR="001B550B" w:rsidRPr="009C00AD" w:rsidRDefault="001B550B">
            <w:pPr>
              <w:pStyle w:val="Footer"/>
              <w:tabs>
                <w:tab w:val="left" w:pos="708"/>
              </w:tabs>
              <w:jc w:val="center"/>
            </w:pPr>
            <w:r w:rsidRPr="009C00AD">
              <w:t>1837</w:t>
            </w:r>
          </w:p>
        </w:tc>
        <w:tc>
          <w:tcPr>
            <w:tcW w:w="1288" w:type="dxa"/>
          </w:tcPr>
          <w:p w:rsidR="001B550B" w:rsidRPr="009C00AD" w:rsidRDefault="001B550B">
            <w:pPr>
              <w:pStyle w:val="Footer"/>
              <w:tabs>
                <w:tab w:val="left" w:pos="708"/>
              </w:tabs>
              <w:jc w:val="center"/>
            </w:pPr>
            <w:r w:rsidRPr="009C00AD">
              <w:t>148</w:t>
            </w:r>
          </w:p>
        </w:tc>
      </w:tr>
      <w:tr w:rsidR="001B550B" w:rsidRPr="009C00AD" w:rsidTr="00A85ADF">
        <w:tc>
          <w:tcPr>
            <w:tcW w:w="54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2</w:t>
            </w:r>
          </w:p>
        </w:tc>
        <w:tc>
          <w:tcPr>
            <w:tcW w:w="180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02:19:110301:252</w:t>
            </w: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Рябцева 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Любовь Степановна </w:t>
            </w:r>
          </w:p>
        </w:tc>
        <w:tc>
          <w:tcPr>
            <w:tcW w:w="1728" w:type="dxa"/>
          </w:tcPr>
          <w:p w:rsidR="001B550B" w:rsidRPr="009C00AD" w:rsidRDefault="001B550B" w:rsidP="00ED18C6">
            <w:r w:rsidRPr="009C00AD">
              <w:t>РБ, Гафурийский район, с.Белое озеро, ул. Вокзальная, д.3</w:t>
            </w:r>
          </w:p>
        </w:tc>
        <w:tc>
          <w:tcPr>
            <w:tcW w:w="1823" w:type="dxa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1604</w:t>
            </w:r>
          </w:p>
        </w:tc>
        <w:tc>
          <w:tcPr>
            <w:tcW w:w="1288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22</w:t>
            </w:r>
          </w:p>
        </w:tc>
      </w:tr>
      <w:tr w:rsidR="001B550B" w:rsidRPr="009C00AD" w:rsidTr="00A85ADF">
        <w:tc>
          <w:tcPr>
            <w:tcW w:w="54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3</w:t>
            </w:r>
          </w:p>
        </w:tc>
        <w:tc>
          <w:tcPr>
            <w:tcW w:w="180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02:19:110301:24</w:t>
            </w: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Салеев 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Ирик Ахметгареевич</w:t>
            </w:r>
          </w:p>
        </w:tc>
        <w:tc>
          <w:tcPr>
            <w:tcW w:w="1728" w:type="dxa"/>
          </w:tcPr>
          <w:p w:rsidR="001B550B" w:rsidRPr="009C00AD" w:rsidRDefault="001B550B" w:rsidP="00ED18C6">
            <w:r w:rsidRPr="009C00AD">
              <w:t>РБ, Гафурийский район, с.Белое озеро, ул. Вокзальная, д.5</w:t>
            </w:r>
          </w:p>
        </w:tc>
        <w:tc>
          <w:tcPr>
            <w:tcW w:w="1823" w:type="dxa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1679</w:t>
            </w:r>
          </w:p>
        </w:tc>
        <w:tc>
          <w:tcPr>
            <w:tcW w:w="1288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74</w:t>
            </w:r>
          </w:p>
        </w:tc>
      </w:tr>
      <w:tr w:rsidR="001B550B" w:rsidRPr="009C00AD" w:rsidTr="00A85ADF">
        <w:tc>
          <w:tcPr>
            <w:tcW w:w="54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4</w:t>
            </w:r>
          </w:p>
        </w:tc>
        <w:tc>
          <w:tcPr>
            <w:tcW w:w="180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02:19:110301:256</w:t>
            </w: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Пашкина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 Нина 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Павловна</w:t>
            </w:r>
          </w:p>
        </w:tc>
        <w:tc>
          <w:tcPr>
            <w:tcW w:w="1728" w:type="dxa"/>
          </w:tcPr>
          <w:p w:rsidR="001B550B" w:rsidRPr="009C00AD" w:rsidRDefault="001B550B" w:rsidP="00ED18C6">
            <w:r w:rsidRPr="009C00AD">
              <w:t>РБ, Гафурийский район, с.Белое озеро, ул.Вокзальная, д.7</w:t>
            </w:r>
          </w:p>
        </w:tc>
        <w:tc>
          <w:tcPr>
            <w:tcW w:w="1823" w:type="dxa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1841</w:t>
            </w:r>
          </w:p>
        </w:tc>
        <w:tc>
          <w:tcPr>
            <w:tcW w:w="1288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72</w:t>
            </w:r>
          </w:p>
        </w:tc>
      </w:tr>
      <w:tr w:rsidR="001B550B" w:rsidRPr="009C00AD" w:rsidTr="00A85ADF">
        <w:tc>
          <w:tcPr>
            <w:tcW w:w="540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5</w:t>
            </w:r>
          </w:p>
        </w:tc>
        <w:tc>
          <w:tcPr>
            <w:tcW w:w="1800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02:19:110301:257</w:t>
            </w: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Николаева Эльвира Мухаметовна </w:t>
            </w:r>
          </w:p>
        </w:tc>
        <w:tc>
          <w:tcPr>
            <w:tcW w:w="1728" w:type="dxa"/>
            <w:vMerge w:val="restart"/>
          </w:tcPr>
          <w:p w:rsidR="001B550B" w:rsidRPr="009C00AD" w:rsidRDefault="001B550B" w:rsidP="00ED18C6">
            <w:r w:rsidRPr="009C00AD">
              <w:t>РБ, Гафурийский район, с.Белое озеро, ул. Вокзальная, д.9</w:t>
            </w:r>
          </w:p>
        </w:tc>
        <w:tc>
          <w:tcPr>
            <w:tcW w:w="1823" w:type="dxa"/>
            <w:vMerge w:val="restart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1935</w:t>
            </w:r>
          </w:p>
        </w:tc>
        <w:tc>
          <w:tcPr>
            <w:tcW w:w="1288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77</w:t>
            </w:r>
          </w:p>
        </w:tc>
      </w:tr>
      <w:tr w:rsidR="001B550B" w:rsidRPr="009C00AD" w:rsidTr="00A85ADF">
        <w:tc>
          <w:tcPr>
            <w:tcW w:w="54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0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Гатиятуллин Артур 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Ильшатович</w:t>
            </w:r>
          </w:p>
        </w:tc>
        <w:tc>
          <w:tcPr>
            <w:tcW w:w="1728" w:type="dxa"/>
            <w:vMerge/>
          </w:tcPr>
          <w:p w:rsidR="001B550B" w:rsidRPr="009C00AD" w:rsidRDefault="001B550B" w:rsidP="00ED18C6"/>
        </w:tc>
        <w:tc>
          <w:tcPr>
            <w:tcW w:w="1823" w:type="dxa"/>
            <w:vMerge/>
          </w:tcPr>
          <w:p w:rsidR="001B550B" w:rsidRPr="009C00AD" w:rsidRDefault="001B550B" w:rsidP="00ED18C6"/>
        </w:tc>
        <w:tc>
          <w:tcPr>
            <w:tcW w:w="1372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288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</w:tr>
      <w:tr w:rsidR="001B550B" w:rsidRPr="009C00AD" w:rsidTr="00A85ADF">
        <w:tc>
          <w:tcPr>
            <w:tcW w:w="54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0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Николаев 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Матвей Станиславович</w:t>
            </w:r>
          </w:p>
        </w:tc>
        <w:tc>
          <w:tcPr>
            <w:tcW w:w="1728" w:type="dxa"/>
            <w:vMerge/>
          </w:tcPr>
          <w:p w:rsidR="001B550B" w:rsidRPr="009C00AD" w:rsidRDefault="001B550B" w:rsidP="00ED18C6"/>
        </w:tc>
        <w:tc>
          <w:tcPr>
            <w:tcW w:w="1823" w:type="dxa"/>
            <w:vMerge/>
          </w:tcPr>
          <w:p w:rsidR="001B550B" w:rsidRPr="009C00AD" w:rsidRDefault="001B550B" w:rsidP="00ED18C6"/>
        </w:tc>
        <w:tc>
          <w:tcPr>
            <w:tcW w:w="1372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288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</w:tr>
      <w:tr w:rsidR="001B550B" w:rsidRPr="009C00AD" w:rsidTr="00A85ADF">
        <w:tc>
          <w:tcPr>
            <w:tcW w:w="54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0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Николаев Станислав Михайлович</w:t>
            </w:r>
          </w:p>
        </w:tc>
        <w:tc>
          <w:tcPr>
            <w:tcW w:w="1728" w:type="dxa"/>
            <w:vMerge/>
          </w:tcPr>
          <w:p w:rsidR="001B550B" w:rsidRPr="009C00AD" w:rsidRDefault="001B550B" w:rsidP="00ED18C6"/>
        </w:tc>
        <w:tc>
          <w:tcPr>
            <w:tcW w:w="1823" w:type="dxa"/>
            <w:vMerge/>
          </w:tcPr>
          <w:p w:rsidR="001B550B" w:rsidRPr="009C00AD" w:rsidRDefault="001B550B" w:rsidP="00ED18C6"/>
        </w:tc>
        <w:tc>
          <w:tcPr>
            <w:tcW w:w="1372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288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</w:tr>
      <w:tr w:rsidR="001B550B" w:rsidRPr="009C00AD" w:rsidTr="00A85ADF">
        <w:tc>
          <w:tcPr>
            <w:tcW w:w="54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6</w:t>
            </w:r>
          </w:p>
        </w:tc>
        <w:tc>
          <w:tcPr>
            <w:tcW w:w="180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02:19:110301:260</w:t>
            </w: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Сидоров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 Петр Владимирович</w:t>
            </w:r>
          </w:p>
        </w:tc>
        <w:tc>
          <w:tcPr>
            <w:tcW w:w="1728" w:type="dxa"/>
          </w:tcPr>
          <w:p w:rsidR="001B550B" w:rsidRPr="009C00AD" w:rsidRDefault="001B550B" w:rsidP="00ED18C6">
            <w:r w:rsidRPr="009C00AD">
              <w:t>РБ, Гафурийский район, с.Белое озеро, ул. Вокзальная, д.11</w:t>
            </w:r>
          </w:p>
        </w:tc>
        <w:tc>
          <w:tcPr>
            <w:tcW w:w="1823" w:type="dxa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1949</w:t>
            </w:r>
          </w:p>
        </w:tc>
        <w:tc>
          <w:tcPr>
            <w:tcW w:w="1288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69</w:t>
            </w:r>
          </w:p>
        </w:tc>
      </w:tr>
      <w:tr w:rsidR="001B550B" w:rsidRPr="009C00AD" w:rsidTr="00A85ADF">
        <w:tc>
          <w:tcPr>
            <w:tcW w:w="54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7</w:t>
            </w:r>
          </w:p>
        </w:tc>
        <w:tc>
          <w:tcPr>
            <w:tcW w:w="180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02:19:110301:261</w:t>
            </w: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Амирханов 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Усман Миниахметович</w:t>
            </w:r>
          </w:p>
        </w:tc>
        <w:tc>
          <w:tcPr>
            <w:tcW w:w="1728" w:type="dxa"/>
          </w:tcPr>
          <w:p w:rsidR="001B550B" w:rsidRPr="009C00AD" w:rsidRDefault="001B550B" w:rsidP="00ED18C6">
            <w:r w:rsidRPr="009C00AD">
              <w:t>РБ, Гафурийский район, с.Белое озеро, ул. Вокзальная, д.13</w:t>
            </w:r>
          </w:p>
        </w:tc>
        <w:tc>
          <w:tcPr>
            <w:tcW w:w="1823" w:type="dxa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1928</w:t>
            </w:r>
          </w:p>
        </w:tc>
        <w:tc>
          <w:tcPr>
            <w:tcW w:w="1288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71</w:t>
            </w:r>
          </w:p>
        </w:tc>
      </w:tr>
      <w:tr w:rsidR="001B550B" w:rsidRPr="009C00AD" w:rsidTr="00A85ADF">
        <w:tc>
          <w:tcPr>
            <w:tcW w:w="54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8</w:t>
            </w:r>
          </w:p>
        </w:tc>
        <w:tc>
          <w:tcPr>
            <w:tcW w:w="180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02:19:110301:264</w:t>
            </w: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Сафаргалеева 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Миниракия Ибрагимовна  </w:t>
            </w:r>
          </w:p>
        </w:tc>
        <w:tc>
          <w:tcPr>
            <w:tcW w:w="1728" w:type="dxa"/>
          </w:tcPr>
          <w:p w:rsidR="001B550B" w:rsidRPr="009C00AD" w:rsidRDefault="001B550B" w:rsidP="00ED18C6">
            <w:r w:rsidRPr="009C00AD">
              <w:t>РБ, Гафурийский район, с.Белое озеро, ул. Вокзальная, д.15</w:t>
            </w:r>
          </w:p>
        </w:tc>
        <w:tc>
          <w:tcPr>
            <w:tcW w:w="1823" w:type="dxa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1505</w:t>
            </w:r>
          </w:p>
        </w:tc>
        <w:tc>
          <w:tcPr>
            <w:tcW w:w="1288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57</w:t>
            </w:r>
          </w:p>
        </w:tc>
      </w:tr>
      <w:tr w:rsidR="001B550B" w:rsidRPr="009C00AD" w:rsidTr="00A85ADF">
        <w:tc>
          <w:tcPr>
            <w:tcW w:w="54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9</w:t>
            </w:r>
          </w:p>
        </w:tc>
        <w:tc>
          <w:tcPr>
            <w:tcW w:w="180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02:19:110301:265</w:t>
            </w: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Сидорова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 Вера Александровна</w:t>
            </w:r>
          </w:p>
        </w:tc>
        <w:tc>
          <w:tcPr>
            <w:tcW w:w="1728" w:type="dxa"/>
          </w:tcPr>
          <w:p w:rsidR="001B550B" w:rsidRPr="009C00AD" w:rsidRDefault="001B550B" w:rsidP="00ED18C6">
            <w:r w:rsidRPr="009C00AD">
              <w:t>РБ, Гафурийский район, с.Белое озеро, ул. Вокзальная, д.17</w:t>
            </w:r>
          </w:p>
        </w:tc>
        <w:tc>
          <w:tcPr>
            <w:tcW w:w="1823" w:type="dxa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1976</w:t>
            </w:r>
          </w:p>
        </w:tc>
        <w:tc>
          <w:tcPr>
            <w:tcW w:w="1288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58</w:t>
            </w:r>
          </w:p>
        </w:tc>
      </w:tr>
      <w:tr w:rsidR="001B550B" w:rsidRPr="009C00AD" w:rsidTr="00C36FE4">
        <w:trPr>
          <w:trHeight w:val="274"/>
        </w:trPr>
        <w:tc>
          <w:tcPr>
            <w:tcW w:w="540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10</w:t>
            </w:r>
          </w:p>
        </w:tc>
        <w:tc>
          <w:tcPr>
            <w:tcW w:w="1800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02:19:110301:268</w:t>
            </w:r>
          </w:p>
        </w:tc>
        <w:tc>
          <w:tcPr>
            <w:tcW w:w="1872" w:type="dxa"/>
          </w:tcPr>
          <w:p w:rsidR="001B550B" w:rsidRPr="009C00AD" w:rsidRDefault="001B550B" w:rsidP="00C36FE4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Скачков </w:t>
            </w:r>
          </w:p>
          <w:p w:rsidR="001B550B" w:rsidRPr="009C00AD" w:rsidRDefault="001B550B" w:rsidP="00C36FE4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Илья </w:t>
            </w:r>
          </w:p>
          <w:p w:rsidR="001B550B" w:rsidRPr="009C00AD" w:rsidRDefault="001B550B" w:rsidP="00C36FE4">
            <w:pPr>
              <w:pStyle w:val="Footer"/>
              <w:tabs>
                <w:tab w:val="left" w:pos="708"/>
              </w:tabs>
              <w:jc w:val="center"/>
            </w:pPr>
            <w:r w:rsidRPr="009C00AD">
              <w:t>Евгеньевич</w:t>
            </w:r>
          </w:p>
        </w:tc>
        <w:tc>
          <w:tcPr>
            <w:tcW w:w="1728" w:type="dxa"/>
            <w:vMerge w:val="restart"/>
          </w:tcPr>
          <w:p w:rsidR="001B550B" w:rsidRPr="009C00AD" w:rsidRDefault="001B550B" w:rsidP="00ED18C6">
            <w:r w:rsidRPr="009C00AD">
              <w:t>РБ, Гафурийский район, с.Белое озеро, ул. Вокзальная, д,19</w:t>
            </w:r>
          </w:p>
        </w:tc>
        <w:tc>
          <w:tcPr>
            <w:tcW w:w="1823" w:type="dxa"/>
            <w:vMerge w:val="restart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2150</w:t>
            </w:r>
          </w:p>
        </w:tc>
        <w:tc>
          <w:tcPr>
            <w:tcW w:w="1288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84</w:t>
            </w:r>
          </w:p>
        </w:tc>
      </w:tr>
      <w:tr w:rsidR="001B550B" w:rsidRPr="009C00AD" w:rsidTr="00A85ADF">
        <w:tc>
          <w:tcPr>
            <w:tcW w:w="54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0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Скачков 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Владислав 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Евгеньевич</w:t>
            </w:r>
          </w:p>
        </w:tc>
        <w:tc>
          <w:tcPr>
            <w:tcW w:w="1728" w:type="dxa"/>
            <w:vMerge/>
          </w:tcPr>
          <w:p w:rsidR="001B550B" w:rsidRPr="009C00AD" w:rsidRDefault="001B550B" w:rsidP="00ED18C6"/>
        </w:tc>
        <w:tc>
          <w:tcPr>
            <w:tcW w:w="1823" w:type="dxa"/>
            <w:vMerge/>
          </w:tcPr>
          <w:p w:rsidR="001B550B" w:rsidRPr="009C00AD" w:rsidRDefault="001B550B" w:rsidP="00ED18C6"/>
        </w:tc>
        <w:tc>
          <w:tcPr>
            <w:tcW w:w="1372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288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</w:tr>
      <w:tr w:rsidR="001B550B" w:rsidRPr="009C00AD" w:rsidTr="00A85ADF">
        <w:tc>
          <w:tcPr>
            <w:tcW w:w="54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0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Скачков Александр Евгеньевич</w:t>
            </w:r>
          </w:p>
        </w:tc>
        <w:tc>
          <w:tcPr>
            <w:tcW w:w="1728" w:type="dxa"/>
            <w:vMerge/>
          </w:tcPr>
          <w:p w:rsidR="001B550B" w:rsidRPr="009C00AD" w:rsidRDefault="001B550B" w:rsidP="00ED18C6"/>
        </w:tc>
        <w:tc>
          <w:tcPr>
            <w:tcW w:w="1823" w:type="dxa"/>
            <w:vMerge/>
          </w:tcPr>
          <w:p w:rsidR="001B550B" w:rsidRPr="009C00AD" w:rsidRDefault="001B550B" w:rsidP="00ED18C6"/>
        </w:tc>
        <w:tc>
          <w:tcPr>
            <w:tcW w:w="1372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288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</w:tr>
      <w:tr w:rsidR="001B550B" w:rsidRPr="009C00AD" w:rsidTr="00A85ADF">
        <w:tc>
          <w:tcPr>
            <w:tcW w:w="54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0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Скачкова 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Мадина 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Азодовна</w:t>
            </w:r>
          </w:p>
        </w:tc>
        <w:tc>
          <w:tcPr>
            <w:tcW w:w="1728" w:type="dxa"/>
            <w:vMerge/>
          </w:tcPr>
          <w:p w:rsidR="001B550B" w:rsidRPr="009C00AD" w:rsidRDefault="001B550B" w:rsidP="00ED18C6"/>
        </w:tc>
        <w:tc>
          <w:tcPr>
            <w:tcW w:w="1823" w:type="dxa"/>
            <w:vMerge/>
          </w:tcPr>
          <w:p w:rsidR="001B550B" w:rsidRPr="009C00AD" w:rsidRDefault="001B550B" w:rsidP="00ED18C6"/>
        </w:tc>
        <w:tc>
          <w:tcPr>
            <w:tcW w:w="1372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288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</w:tr>
      <w:tr w:rsidR="001B550B" w:rsidRPr="009C00AD" w:rsidTr="00A85ADF">
        <w:tc>
          <w:tcPr>
            <w:tcW w:w="54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11</w:t>
            </w:r>
          </w:p>
        </w:tc>
        <w:tc>
          <w:tcPr>
            <w:tcW w:w="180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02:19:110301:269</w:t>
            </w: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Рамазанова Рашида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 Халитовна</w:t>
            </w:r>
          </w:p>
        </w:tc>
        <w:tc>
          <w:tcPr>
            <w:tcW w:w="1728" w:type="dxa"/>
          </w:tcPr>
          <w:p w:rsidR="001B550B" w:rsidRPr="009C00AD" w:rsidRDefault="001B550B" w:rsidP="00ED18C6">
            <w:r w:rsidRPr="009C00AD">
              <w:t>РБ, Гафурийский район, с.Белое озеро, ул. Вокзальная, д.21</w:t>
            </w:r>
          </w:p>
        </w:tc>
        <w:tc>
          <w:tcPr>
            <w:tcW w:w="1823" w:type="dxa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1787</w:t>
            </w:r>
          </w:p>
        </w:tc>
        <w:tc>
          <w:tcPr>
            <w:tcW w:w="1288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86</w:t>
            </w:r>
          </w:p>
        </w:tc>
      </w:tr>
      <w:tr w:rsidR="001B550B" w:rsidRPr="009C00AD" w:rsidTr="00A85ADF">
        <w:tc>
          <w:tcPr>
            <w:tcW w:w="54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12</w:t>
            </w:r>
          </w:p>
        </w:tc>
        <w:tc>
          <w:tcPr>
            <w:tcW w:w="180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02:19:110301:272</w:t>
            </w:r>
          </w:p>
        </w:tc>
        <w:tc>
          <w:tcPr>
            <w:tcW w:w="1872" w:type="dxa"/>
          </w:tcPr>
          <w:p w:rsidR="001B550B" w:rsidRPr="009C00AD" w:rsidRDefault="001B550B" w:rsidP="00C36FE4">
            <w:pPr>
              <w:pStyle w:val="Footer"/>
              <w:tabs>
                <w:tab w:val="left" w:pos="708"/>
              </w:tabs>
              <w:jc w:val="center"/>
            </w:pPr>
            <w:r w:rsidRPr="009C00AD">
              <w:t>Минибаева</w:t>
            </w:r>
          </w:p>
          <w:p w:rsidR="001B550B" w:rsidRPr="009C00AD" w:rsidRDefault="001B550B" w:rsidP="00C36FE4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Зулина </w:t>
            </w:r>
          </w:p>
          <w:p w:rsidR="001B550B" w:rsidRPr="009C00AD" w:rsidRDefault="001B550B" w:rsidP="00C36FE4">
            <w:pPr>
              <w:pStyle w:val="Footer"/>
              <w:tabs>
                <w:tab w:val="left" w:pos="708"/>
              </w:tabs>
              <w:jc w:val="center"/>
            </w:pPr>
            <w:r w:rsidRPr="009C00AD">
              <w:t>Талгатовна</w:t>
            </w:r>
          </w:p>
        </w:tc>
        <w:tc>
          <w:tcPr>
            <w:tcW w:w="1728" w:type="dxa"/>
          </w:tcPr>
          <w:p w:rsidR="001B550B" w:rsidRPr="009C00AD" w:rsidRDefault="001B550B" w:rsidP="00ED18C6">
            <w:r w:rsidRPr="009C00AD">
              <w:t>РБ, Гафурийский район, с.Белое озеро, ул. Вокзальная, д.23</w:t>
            </w:r>
          </w:p>
        </w:tc>
        <w:tc>
          <w:tcPr>
            <w:tcW w:w="1823" w:type="dxa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1891</w:t>
            </w:r>
          </w:p>
        </w:tc>
        <w:tc>
          <w:tcPr>
            <w:tcW w:w="1288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100</w:t>
            </w:r>
          </w:p>
        </w:tc>
      </w:tr>
      <w:tr w:rsidR="001B550B" w:rsidRPr="009C00AD" w:rsidTr="00A85ADF">
        <w:trPr>
          <w:trHeight w:val="302"/>
        </w:trPr>
        <w:tc>
          <w:tcPr>
            <w:tcW w:w="540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13</w:t>
            </w:r>
          </w:p>
        </w:tc>
        <w:tc>
          <w:tcPr>
            <w:tcW w:w="1800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02:19:110301:454</w:t>
            </w:r>
          </w:p>
        </w:tc>
        <w:tc>
          <w:tcPr>
            <w:tcW w:w="1872" w:type="dxa"/>
          </w:tcPr>
          <w:p w:rsidR="001B550B" w:rsidRPr="009C00AD" w:rsidRDefault="001B550B" w:rsidP="00F1243A">
            <w:pPr>
              <w:pStyle w:val="Footer"/>
              <w:tabs>
                <w:tab w:val="left" w:pos="708"/>
              </w:tabs>
              <w:jc w:val="center"/>
            </w:pPr>
            <w:r w:rsidRPr="009C00AD">
              <w:t>Чиканов</w:t>
            </w:r>
          </w:p>
          <w:p w:rsidR="001B550B" w:rsidRPr="009C00AD" w:rsidRDefault="001B550B" w:rsidP="00F1243A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 Максим </w:t>
            </w:r>
          </w:p>
          <w:p w:rsidR="001B550B" w:rsidRPr="009C00AD" w:rsidRDefault="001B550B" w:rsidP="00F1243A">
            <w:pPr>
              <w:pStyle w:val="Footer"/>
              <w:tabs>
                <w:tab w:val="left" w:pos="708"/>
              </w:tabs>
              <w:jc w:val="center"/>
            </w:pPr>
            <w:r w:rsidRPr="009C00AD">
              <w:t>Ильич</w:t>
            </w:r>
          </w:p>
        </w:tc>
        <w:tc>
          <w:tcPr>
            <w:tcW w:w="1728" w:type="dxa"/>
            <w:vMerge w:val="restart"/>
          </w:tcPr>
          <w:p w:rsidR="001B550B" w:rsidRPr="009C00AD" w:rsidRDefault="001B550B" w:rsidP="00ED18C6">
            <w:r w:rsidRPr="009C00AD">
              <w:t>РБ, Гафурийский район, с.Белое озеро, ул. Вокзальная, д.27</w:t>
            </w:r>
          </w:p>
        </w:tc>
        <w:tc>
          <w:tcPr>
            <w:tcW w:w="1823" w:type="dxa"/>
            <w:vMerge w:val="restart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1823</w:t>
            </w:r>
          </w:p>
        </w:tc>
        <w:tc>
          <w:tcPr>
            <w:tcW w:w="1288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75</w:t>
            </w:r>
          </w:p>
        </w:tc>
      </w:tr>
      <w:tr w:rsidR="001B550B" w:rsidRPr="009C00AD" w:rsidTr="00A85ADF">
        <w:tc>
          <w:tcPr>
            <w:tcW w:w="54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0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72" w:type="dxa"/>
          </w:tcPr>
          <w:p w:rsidR="001B550B" w:rsidRPr="009C00AD" w:rsidRDefault="001B550B" w:rsidP="00F1243A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Чиканова </w:t>
            </w:r>
          </w:p>
          <w:p w:rsidR="001B550B" w:rsidRPr="009C00AD" w:rsidRDefault="001B550B" w:rsidP="00F1243A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Эльвира Шамильевна </w:t>
            </w:r>
          </w:p>
        </w:tc>
        <w:tc>
          <w:tcPr>
            <w:tcW w:w="1728" w:type="dxa"/>
            <w:vMerge/>
          </w:tcPr>
          <w:p w:rsidR="001B550B" w:rsidRPr="009C00AD" w:rsidRDefault="001B550B" w:rsidP="00ED18C6"/>
        </w:tc>
        <w:tc>
          <w:tcPr>
            <w:tcW w:w="1823" w:type="dxa"/>
            <w:vMerge/>
          </w:tcPr>
          <w:p w:rsidR="001B550B" w:rsidRPr="009C00AD" w:rsidRDefault="001B550B" w:rsidP="00ED18C6"/>
        </w:tc>
        <w:tc>
          <w:tcPr>
            <w:tcW w:w="1372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288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</w:tr>
      <w:tr w:rsidR="001B550B" w:rsidRPr="009C00AD" w:rsidTr="00A85ADF">
        <w:tc>
          <w:tcPr>
            <w:tcW w:w="54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14</w:t>
            </w:r>
          </w:p>
        </w:tc>
        <w:tc>
          <w:tcPr>
            <w:tcW w:w="180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02:19:110301:466</w:t>
            </w: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Российская Федерация</w:t>
            </w:r>
          </w:p>
        </w:tc>
        <w:tc>
          <w:tcPr>
            <w:tcW w:w="1728" w:type="dxa"/>
          </w:tcPr>
          <w:p w:rsidR="001B550B" w:rsidRPr="009C00AD" w:rsidRDefault="001B550B" w:rsidP="00ED18C6">
            <w:r w:rsidRPr="009C00AD">
              <w:t>РБ, Гафурийский район, с.Белое озеро, ул. Вокзальная, д.27</w:t>
            </w:r>
          </w:p>
        </w:tc>
        <w:tc>
          <w:tcPr>
            <w:tcW w:w="1823" w:type="dxa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4</w:t>
            </w:r>
          </w:p>
        </w:tc>
        <w:tc>
          <w:tcPr>
            <w:tcW w:w="1288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4</w:t>
            </w:r>
          </w:p>
        </w:tc>
      </w:tr>
      <w:tr w:rsidR="001B550B" w:rsidRPr="009C00AD" w:rsidTr="00A85ADF">
        <w:tc>
          <w:tcPr>
            <w:tcW w:w="540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15</w:t>
            </w:r>
          </w:p>
        </w:tc>
        <w:tc>
          <w:tcPr>
            <w:tcW w:w="1800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02:19:110301:273</w:t>
            </w:r>
          </w:p>
        </w:tc>
        <w:tc>
          <w:tcPr>
            <w:tcW w:w="1872" w:type="dxa"/>
          </w:tcPr>
          <w:p w:rsidR="001B550B" w:rsidRPr="009C00AD" w:rsidRDefault="001B550B" w:rsidP="00C36FE4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Карпунин </w:t>
            </w:r>
          </w:p>
          <w:p w:rsidR="001B550B" w:rsidRPr="009C00AD" w:rsidRDefault="001B550B" w:rsidP="00C36FE4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Иван </w:t>
            </w:r>
          </w:p>
          <w:p w:rsidR="001B550B" w:rsidRPr="009C00AD" w:rsidRDefault="001B550B" w:rsidP="00C36FE4">
            <w:pPr>
              <w:pStyle w:val="Footer"/>
              <w:tabs>
                <w:tab w:val="left" w:pos="708"/>
              </w:tabs>
              <w:jc w:val="center"/>
            </w:pPr>
            <w:r w:rsidRPr="009C00AD">
              <w:t>Борисович</w:t>
            </w:r>
          </w:p>
        </w:tc>
        <w:tc>
          <w:tcPr>
            <w:tcW w:w="1728" w:type="dxa"/>
            <w:vMerge w:val="restart"/>
          </w:tcPr>
          <w:p w:rsidR="001B550B" w:rsidRPr="009C00AD" w:rsidRDefault="001B550B" w:rsidP="00ED18C6">
            <w:r w:rsidRPr="009C00AD">
              <w:t>РБ, Гафурийский район, с.Белое озеро, ул. Вокзальная, д.25</w:t>
            </w:r>
          </w:p>
        </w:tc>
        <w:tc>
          <w:tcPr>
            <w:tcW w:w="1823" w:type="dxa"/>
            <w:vMerge w:val="restart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1215</w:t>
            </w:r>
          </w:p>
        </w:tc>
        <w:tc>
          <w:tcPr>
            <w:tcW w:w="1288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53</w:t>
            </w:r>
          </w:p>
        </w:tc>
      </w:tr>
      <w:tr w:rsidR="001B550B" w:rsidRPr="009C00AD" w:rsidTr="00A85ADF">
        <w:tc>
          <w:tcPr>
            <w:tcW w:w="54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0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Карпунина 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Анна Александровна</w:t>
            </w:r>
          </w:p>
        </w:tc>
        <w:tc>
          <w:tcPr>
            <w:tcW w:w="1728" w:type="dxa"/>
            <w:vMerge/>
          </w:tcPr>
          <w:p w:rsidR="001B550B" w:rsidRPr="009C00AD" w:rsidRDefault="001B550B" w:rsidP="00ED18C6"/>
        </w:tc>
        <w:tc>
          <w:tcPr>
            <w:tcW w:w="1823" w:type="dxa"/>
            <w:vMerge/>
          </w:tcPr>
          <w:p w:rsidR="001B550B" w:rsidRPr="009C00AD" w:rsidRDefault="001B550B" w:rsidP="00ED18C6"/>
        </w:tc>
        <w:tc>
          <w:tcPr>
            <w:tcW w:w="1372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288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</w:tr>
      <w:tr w:rsidR="001B550B" w:rsidRPr="009C00AD" w:rsidTr="00A85ADF">
        <w:tc>
          <w:tcPr>
            <w:tcW w:w="54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0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Карпунина 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Елена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 Ивановна </w:t>
            </w:r>
          </w:p>
        </w:tc>
        <w:tc>
          <w:tcPr>
            <w:tcW w:w="1728" w:type="dxa"/>
            <w:vMerge/>
          </w:tcPr>
          <w:p w:rsidR="001B550B" w:rsidRPr="009C00AD" w:rsidRDefault="001B550B" w:rsidP="00ED18C6"/>
        </w:tc>
        <w:tc>
          <w:tcPr>
            <w:tcW w:w="1823" w:type="dxa"/>
            <w:vMerge/>
          </w:tcPr>
          <w:p w:rsidR="001B550B" w:rsidRPr="009C00AD" w:rsidRDefault="001B550B" w:rsidP="00ED18C6"/>
        </w:tc>
        <w:tc>
          <w:tcPr>
            <w:tcW w:w="1372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288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</w:tr>
      <w:tr w:rsidR="001B550B" w:rsidRPr="009C00AD" w:rsidTr="00A85ADF">
        <w:tc>
          <w:tcPr>
            <w:tcW w:w="54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0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72" w:type="dxa"/>
          </w:tcPr>
          <w:p w:rsidR="001B550B" w:rsidRPr="009C00AD" w:rsidRDefault="001B550B" w:rsidP="007629BE">
            <w:pPr>
              <w:pStyle w:val="Footer"/>
              <w:tabs>
                <w:tab w:val="left" w:pos="708"/>
              </w:tabs>
              <w:jc w:val="center"/>
            </w:pPr>
            <w:r w:rsidRPr="009C00AD">
              <w:t>Карпунина</w:t>
            </w:r>
          </w:p>
          <w:p w:rsidR="001B550B" w:rsidRPr="009C00AD" w:rsidRDefault="001B550B" w:rsidP="007629BE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Карина </w:t>
            </w:r>
          </w:p>
          <w:p w:rsidR="001B550B" w:rsidRPr="009C00AD" w:rsidRDefault="001B550B" w:rsidP="007629BE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Ивановна </w:t>
            </w:r>
          </w:p>
        </w:tc>
        <w:tc>
          <w:tcPr>
            <w:tcW w:w="1728" w:type="dxa"/>
            <w:vMerge/>
          </w:tcPr>
          <w:p w:rsidR="001B550B" w:rsidRPr="009C00AD" w:rsidRDefault="001B550B" w:rsidP="00ED18C6"/>
        </w:tc>
        <w:tc>
          <w:tcPr>
            <w:tcW w:w="1823" w:type="dxa"/>
            <w:vMerge/>
          </w:tcPr>
          <w:p w:rsidR="001B550B" w:rsidRPr="009C00AD" w:rsidRDefault="001B550B" w:rsidP="00ED18C6"/>
        </w:tc>
        <w:tc>
          <w:tcPr>
            <w:tcW w:w="1372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288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</w:tr>
      <w:tr w:rsidR="001B550B" w:rsidRPr="009C00AD" w:rsidTr="00A85ADF">
        <w:tc>
          <w:tcPr>
            <w:tcW w:w="54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16</w:t>
            </w:r>
          </w:p>
        </w:tc>
        <w:tc>
          <w:tcPr>
            <w:tcW w:w="180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02:19:110301:278</w:t>
            </w:r>
          </w:p>
        </w:tc>
        <w:tc>
          <w:tcPr>
            <w:tcW w:w="1872" w:type="dxa"/>
          </w:tcPr>
          <w:p w:rsidR="001B550B" w:rsidRPr="009C00AD" w:rsidRDefault="001B550B" w:rsidP="007629BE">
            <w:pPr>
              <w:pStyle w:val="Footer"/>
              <w:tabs>
                <w:tab w:val="left" w:pos="708"/>
              </w:tabs>
              <w:jc w:val="center"/>
            </w:pPr>
            <w:r w:rsidRPr="009C00AD">
              <w:t>Осипов</w:t>
            </w:r>
          </w:p>
          <w:p w:rsidR="001B550B" w:rsidRPr="009C00AD" w:rsidRDefault="001B550B" w:rsidP="007629BE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Николай </w:t>
            </w:r>
          </w:p>
          <w:p w:rsidR="001B550B" w:rsidRPr="009C00AD" w:rsidRDefault="001B550B" w:rsidP="007629BE">
            <w:pPr>
              <w:pStyle w:val="Footer"/>
              <w:tabs>
                <w:tab w:val="left" w:pos="708"/>
              </w:tabs>
              <w:jc w:val="center"/>
            </w:pPr>
            <w:r w:rsidRPr="009C00AD">
              <w:t>Иванович</w:t>
            </w:r>
          </w:p>
        </w:tc>
        <w:tc>
          <w:tcPr>
            <w:tcW w:w="1728" w:type="dxa"/>
          </w:tcPr>
          <w:p w:rsidR="001B550B" w:rsidRPr="009C00AD" w:rsidRDefault="001B550B" w:rsidP="00ED18C6">
            <w:r w:rsidRPr="009C00AD">
              <w:t>РБ, Гафурийский район, с.Белое озеро, ул. Вокзальная, д.29</w:t>
            </w:r>
          </w:p>
        </w:tc>
        <w:tc>
          <w:tcPr>
            <w:tcW w:w="1823" w:type="dxa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2352</w:t>
            </w:r>
          </w:p>
        </w:tc>
        <w:tc>
          <w:tcPr>
            <w:tcW w:w="1288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56</w:t>
            </w:r>
          </w:p>
        </w:tc>
      </w:tr>
      <w:tr w:rsidR="001B550B" w:rsidRPr="009C00AD" w:rsidTr="00A85ADF">
        <w:tc>
          <w:tcPr>
            <w:tcW w:w="54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17</w:t>
            </w:r>
          </w:p>
        </w:tc>
        <w:tc>
          <w:tcPr>
            <w:tcW w:w="180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02:19:110301:279</w:t>
            </w: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Семенова 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Ольга 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Ивановна</w:t>
            </w:r>
          </w:p>
        </w:tc>
        <w:tc>
          <w:tcPr>
            <w:tcW w:w="1728" w:type="dxa"/>
          </w:tcPr>
          <w:p w:rsidR="001B550B" w:rsidRPr="009C00AD" w:rsidRDefault="001B550B" w:rsidP="00ED18C6">
            <w:r w:rsidRPr="009C00AD">
              <w:t>РБ, Гафурийский район, с.Белое озеро, ул. Вокзальная, д.31</w:t>
            </w:r>
          </w:p>
        </w:tc>
        <w:tc>
          <w:tcPr>
            <w:tcW w:w="1823" w:type="dxa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2472</w:t>
            </w:r>
          </w:p>
        </w:tc>
        <w:tc>
          <w:tcPr>
            <w:tcW w:w="1288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89</w:t>
            </w:r>
          </w:p>
        </w:tc>
      </w:tr>
      <w:tr w:rsidR="001B550B" w:rsidRPr="009C00AD" w:rsidTr="00A85ADF">
        <w:tc>
          <w:tcPr>
            <w:tcW w:w="54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18</w:t>
            </w:r>
          </w:p>
        </w:tc>
        <w:tc>
          <w:tcPr>
            <w:tcW w:w="180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02:19:110302:273</w:t>
            </w: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Имеется продовольственный склад принад КФХ «Хасан»</w:t>
            </w:r>
          </w:p>
        </w:tc>
        <w:tc>
          <w:tcPr>
            <w:tcW w:w="1728" w:type="dxa"/>
          </w:tcPr>
          <w:p w:rsidR="001B550B" w:rsidRPr="009C00AD" w:rsidRDefault="001B550B" w:rsidP="00ED18C6">
            <w:r w:rsidRPr="009C00AD">
              <w:t>РБ, Гафурийский район, с.Белое озеро, ул.Элеваторная, д.1/1</w:t>
            </w:r>
          </w:p>
        </w:tc>
        <w:tc>
          <w:tcPr>
            <w:tcW w:w="1823" w:type="dxa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1237</w:t>
            </w:r>
          </w:p>
        </w:tc>
        <w:tc>
          <w:tcPr>
            <w:tcW w:w="1288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236</w:t>
            </w:r>
          </w:p>
        </w:tc>
      </w:tr>
      <w:tr w:rsidR="001B550B" w:rsidRPr="009C00AD" w:rsidTr="00A85ADF">
        <w:tc>
          <w:tcPr>
            <w:tcW w:w="540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19</w:t>
            </w:r>
          </w:p>
        </w:tc>
        <w:tc>
          <w:tcPr>
            <w:tcW w:w="1800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02:19:110302:149</w:t>
            </w: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Михайлова Светлана Георгиевна</w:t>
            </w:r>
          </w:p>
        </w:tc>
        <w:tc>
          <w:tcPr>
            <w:tcW w:w="1728" w:type="dxa"/>
            <w:vMerge w:val="restart"/>
          </w:tcPr>
          <w:p w:rsidR="001B550B" w:rsidRPr="009C00AD" w:rsidRDefault="001B550B" w:rsidP="00ED18C6">
            <w:r w:rsidRPr="009C00AD">
              <w:t>РБ, Гафурийский район, с.Белое озеро, ул. Элеваторная, д.7 кв.1</w:t>
            </w:r>
          </w:p>
        </w:tc>
        <w:tc>
          <w:tcPr>
            <w:tcW w:w="1823" w:type="dxa"/>
            <w:vMerge w:val="restart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1650</w:t>
            </w:r>
          </w:p>
        </w:tc>
        <w:tc>
          <w:tcPr>
            <w:tcW w:w="1288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143</w:t>
            </w:r>
          </w:p>
        </w:tc>
      </w:tr>
      <w:tr w:rsidR="001B550B" w:rsidRPr="009C00AD" w:rsidTr="00A85ADF">
        <w:tc>
          <w:tcPr>
            <w:tcW w:w="54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0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Михайлова Анастасия Витальевна </w:t>
            </w:r>
          </w:p>
        </w:tc>
        <w:tc>
          <w:tcPr>
            <w:tcW w:w="1728" w:type="dxa"/>
            <w:vMerge/>
          </w:tcPr>
          <w:p w:rsidR="001B550B" w:rsidRPr="009C00AD" w:rsidRDefault="001B550B" w:rsidP="00ED18C6"/>
        </w:tc>
        <w:tc>
          <w:tcPr>
            <w:tcW w:w="1823" w:type="dxa"/>
            <w:vMerge/>
          </w:tcPr>
          <w:p w:rsidR="001B550B" w:rsidRPr="009C00AD" w:rsidRDefault="001B550B" w:rsidP="00ED18C6"/>
        </w:tc>
        <w:tc>
          <w:tcPr>
            <w:tcW w:w="1372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288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</w:tr>
      <w:tr w:rsidR="001B550B" w:rsidRPr="009C00AD" w:rsidTr="00A85ADF">
        <w:tc>
          <w:tcPr>
            <w:tcW w:w="54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0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Михайлов 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Виталий Витальевич </w:t>
            </w:r>
          </w:p>
        </w:tc>
        <w:tc>
          <w:tcPr>
            <w:tcW w:w="1728" w:type="dxa"/>
            <w:vMerge/>
          </w:tcPr>
          <w:p w:rsidR="001B550B" w:rsidRPr="009C00AD" w:rsidRDefault="001B550B" w:rsidP="00ED18C6"/>
        </w:tc>
        <w:tc>
          <w:tcPr>
            <w:tcW w:w="1823" w:type="dxa"/>
            <w:vMerge/>
          </w:tcPr>
          <w:p w:rsidR="001B550B" w:rsidRPr="009C00AD" w:rsidRDefault="001B550B" w:rsidP="00ED18C6"/>
        </w:tc>
        <w:tc>
          <w:tcPr>
            <w:tcW w:w="1372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288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</w:tr>
      <w:tr w:rsidR="001B550B" w:rsidRPr="009C00AD" w:rsidTr="00A85ADF">
        <w:tc>
          <w:tcPr>
            <w:tcW w:w="54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0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Михайлова Екатерина Витальевна </w:t>
            </w:r>
          </w:p>
        </w:tc>
        <w:tc>
          <w:tcPr>
            <w:tcW w:w="1728" w:type="dxa"/>
            <w:vMerge/>
          </w:tcPr>
          <w:p w:rsidR="001B550B" w:rsidRPr="009C00AD" w:rsidRDefault="001B550B" w:rsidP="00ED18C6"/>
        </w:tc>
        <w:tc>
          <w:tcPr>
            <w:tcW w:w="1823" w:type="dxa"/>
            <w:vMerge/>
          </w:tcPr>
          <w:p w:rsidR="001B550B" w:rsidRPr="009C00AD" w:rsidRDefault="001B550B" w:rsidP="00ED18C6"/>
        </w:tc>
        <w:tc>
          <w:tcPr>
            <w:tcW w:w="1372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288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</w:tr>
      <w:tr w:rsidR="001B550B" w:rsidRPr="009C00AD" w:rsidTr="00A85ADF">
        <w:tc>
          <w:tcPr>
            <w:tcW w:w="54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20</w:t>
            </w:r>
          </w:p>
        </w:tc>
        <w:tc>
          <w:tcPr>
            <w:tcW w:w="180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02:19:110302:150</w:t>
            </w: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Уразаев 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Фаниль Тимирбулатович</w:t>
            </w:r>
          </w:p>
        </w:tc>
        <w:tc>
          <w:tcPr>
            <w:tcW w:w="1728" w:type="dxa"/>
          </w:tcPr>
          <w:p w:rsidR="001B550B" w:rsidRPr="009C00AD" w:rsidRDefault="001B550B" w:rsidP="00ED18C6">
            <w:r w:rsidRPr="009C00AD">
              <w:t>РБ, Гафурийский район, с.Белое озеро, ул. Элеваторная, д.7 кв.2</w:t>
            </w:r>
          </w:p>
        </w:tc>
        <w:tc>
          <w:tcPr>
            <w:tcW w:w="1823" w:type="dxa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2543</w:t>
            </w:r>
          </w:p>
        </w:tc>
        <w:tc>
          <w:tcPr>
            <w:tcW w:w="1288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132</w:t>
            </w:r>
          </w:p>
        </w:tc>
      </w:tr>
      <w:tr w:rsidR="001B550B" w:rsidRPr="009C00AD" w:rsidTr="00A85ADF">
        <w:tc>
          <w:tcPr>
            <w:tcW w:w="540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21</w:t>
            </w:r>
          </w:p>
        </w:tc>
        <w:tc>
          <w:tcPr>
            <w:tcW w:w="1800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02:19:110302:152</w:t>
            </w: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Аванян 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Навер 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Самсолович</w:t>
            </w:r>
          </w:p>
        </w:tc>
        <w:tc>
          <w:tcPr>
            <w:tcW w:w="1728" w:type="dxa"/>
            <w:vMerge w:val="restart"/>
          </w:tcPr>
          <w:p w:rsidR="001B550B" w:rsidRPr="009C00AD" w:rsidRDefault="001B550B" w:rsidP="00ED18C6">
            <w:r w:rsidRPr="009C00AD">
              <w:t>РБ, Гафурийский район, с.Белое озеро, ул. Элеваторная, д.9 кв.1</w:t>
            </w:r>
          </w:p>
        </w:tc>
        <w:tc>
          <w:tcPr>
            <w:tcW w:w="1823" w:type="dxa"/>
            <w:vMerge w:val="restart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2326</w:t>
            </w:r>
          </w:p>
        </w:tc>
        <w:tc>
          <w:tcPr>
            <w:tcW w:w="1288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132</w:t>
            </w:r>
          </w:p>
        </w:tc>
      </w:tr>
      <w:tr w:rsidR="001B550B" w:rsidRPr="009C00AD" w:rsidTr="00A85ADF">
        <w:tc>
          <w:tcPr>
            <w:tcW w:w="54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0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Ананян 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Инша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 Самсоловна</w:t>
            </w:r>
          </w:p>
        </w:tc>
        <w:tc>
          <w:tcPr>
            <w:tcW w:w="1728" w:type="dxa"/>
            <w:vMerge/>
          </w:tcPr>
          <w:p w:rsidR="001B550B" w:rsidRPr="009C00AD" w:rsidRDefault="001B550B" w:rsidP="00ED18C6"/>
        </w:tc>
        <w:tc>
          <w:tcPr>
            <w:tcW w:w="1823" w:type="dxa"/>
            <w:vMerge/>
          </w:tcPr>
          <w:p w:rsidR="001B550B" w:rsidRPr="009C00AD" w:rsidRDefault="001B550B" w:rsidP="00ED18C6"/>
        </w:tc>
        <w:tc>
          <w:tcPr>
            <w:tcW w:w="1372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288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</w:tr>
      <w:tr w:rsidR="001B550B" w:rsidRPr="009C00AD" w:rsidTr="00A85ADF">
        <w:tc>
          <w:tcPr>
            <w:tcW w:w="54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0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72" w:type="dxa"/>
          </w:tcPr>
          <w:p w:rsidR="001B550B" w:rsidRPr="009C00AD" w:rsidRDefault="001B550B" w:rsidP="00FF354B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Аванян  Люсина Каремовна </w:t>
            </w:r>
          </w:p>
        </w:tc>
        <w:tc>
          <w:tcPr>
            <w:tcW w:w="1728" w:type="dxa"/>
            <w:vMerge/>
          </w:tcPr>
          <w:p w:rsidR="001B550B" w:rsidRPr="009C00AD" w:rsidRDefault="001B550B" w:rsidP="00ED18C6"/>
        </w:tc>
        <w:tc>
          <w:tcPr>
            <w:tcW w:w="1823" w:type="dxa"/>
            <w:vMerge/>
          </w:tcPr>
          <w:p w:rsidR="001B550B" w:rsidRPr="009C00AD" w:rsidRDefault="001B550B" w:rsidP="00ED18C6"/>
        </w:tc>
        <w:tc>
          <w:tcPr>
            <w:tcW w:w="1372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288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</w:tr>
      <w:tr w:rsidR="001B550B" w:rsidRPr="009C00AD" w:rsidTr="00A85ADF">
        <w:tc>
          <w:tcPr>
            <w:tcW w:w="54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22</w:t>
            </w:r>
          </w:p>
        </w:tc>
        <w:tc>
          <w:tcPr>
            <w:tcW w:w="180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02:19:110302:175</w:t>
            </w: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СП Белоозерский сельсовет МР Гафурийский район РБ</w:t>
            </w:r>
            <w:bookmarkStart w:id="0" w:name="_GoBack"/>
            <w:bookmarkEnd w:id="0"/>
          </w:p>
        </w:tc>
        <w:tc>
          <w:tcPr>
            <w:tcW w:w="1728" w:type="dxa"/>
          </w:tcPr>
          <w:p w:rsidR="001B550B" w:rsidRPr="009C00AD" w:rsidRDefault="001B550B" w:rsidP="00ED18C6">
            <w:r w:rsidRPr="009C00AD">
              <w:t>РБ, Гафурийский район, с.Белое озеро, ул. Ленина, д.34</w:t>
            </w:r>
          </w:p>
        </w:tc>
        <w:tc>
          <w:tcPr>
            <w:tcW w:w="1823" w:type="dxa"/>
          </w:tcPr>
          <w:p w:rsidR="001B550B" w:rsidRPr="009C00AD" w:rsidRDefault="001B550B" w:rsidP="00ED18C6">
            <w:r w:rsidRPr="009C00AD">
              <w:t>Размещение рынка</w:t>
            </w:r>
          </w:p>
        </w:tc>
        <w:tc>
          <w:tcPr>
            <w:tcW w:w="13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2154</w:t>
            </w:r>
          </w:p>
        </w:tc>
        <w:tc>
          <w:tcPr>
            <w:tcW w:w="1288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22</w:t>
            </w:r>
          </w:p>
        </w:tc>
      </w:tr>
      <w:tr w:rsidR="001B550B" w:rsidRPr="009C00AD" w:rsidTr="00A85ADF">
        <w:tc>
          <w:tcPr>
            <w:tcW w:w="54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23</w:t>
            </w:r>
          </w:p>
        </w:tc>
        <w:tc>
          <w:tcPr>
            <w:tcW w:w="180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02:19:110302:153</w:t>
            </w:r>
          </w:p>
        </w:tc>
        <w:tc>
          <w:tcPr>
            <w:tcW w:w="1872" w:type="dxa"/>
          </w:tcPr>
          <w:p w:rsidR="001B550B" w:rsidRPr="009C00AD" w:rsidRDefault="001B550B" w:rsidP="00920205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Ефремов </w:t>
            </w:r>
          </w:p>
          <w:p w:rsidR="001B550B" w:rsidRPr="009C00AD" w:rsidRDefault="001B550B" w:rsidP="00920205">
            <w:pPr>
              <w:pStyle w:val="Footer"/>
              <w:tabs>
                <w:tab w:val="left" w:pos="708"/>
              </w:tabs>
              <w:jc w:val="center"/>
            </w:pPr>
            <w:r w:rsidRPr="009C00AD">
              <w:t>Сергей</w:t>
            </w:r>
          </w:p>
          <w:p w:rsidR="001B550B" w:rsidRPr="009C00AD" w:rsidRDefault="001B550B" w:rsidP="00920205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 Иванович</w:t>
            </w:r>
          </w:p>
        </w:tc>
        <w:tc>
          <w:tcPr>
            <w:tcW w:w="1728" w:type="dxa"/>
          </w:tcPr>
          <w:p w:rsidR="001B550B" w:rsidRPr="009C00AD" w:rsidRDefault="001B550B" w:rsidP="00ED18C6">
            <w:r w:rsidRPr="009C00AD">
              <w:t>РБ, Гафурийский район, с.Белое озеро, ул. Элеваторная, д.9 кв.2</w:t>
            </w:r>
          </w:p>
        </w:tc>
        <w:tc>
          <w:tcPr>
            <w:tcW w:w="1823" w:type="dxa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1319 </w:t>
            </w:r>
          </w:p>
        </w:tc>
        <w:tc>
          <w:tcPr>
            <w:tcW w:w="1288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68</w:t>
            </w:r>
          </w:p>
        </w:tc>
      </w:tr>
      <w:tr w:rsidR="001B550B" w:rsidRPr="009C00AD" w:rsidTr="00A85ADF">
        <w:tc>
          <w:tcPr>
            <w:tcW w:w="54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24</w:t>
            </w:r>
          </w:p>
        </w:tc>
        <w:tc>
          <w:tcPr>
            <w:tcW w:w="180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02:19:110302:154</w:t>
            </w: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Сергеев 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Иван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 Леонидович</w:t>
            </w:r>
          </w:p>
        </w:tc>
        <w:tc>
          <w:tcPr>
            <w:tcW w:w="1728" w:type="dxa"/>
          </w:tcPr>
          <w:p w:rsidR="001B550B" w:rsidRPr="009C00AD" w:rsidRDefault="001B550B" w:rsidP="00ED18C6">
            <w:r w:rsidRPr="009C00AD">
              <w:t>РБ, Гафурийский район, с.Белое озеро, ул. Элеваторная, д.11 кв.1</w:t>
            </w:r>
          </w:p>
        </w:tc>
        <w:tc>
          <w:tcPr>
            <w:tcW w:w="1823" w:type="dxa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1692</w:t>
            </w:r>
          </w:p>
        </w:tc>
        <w:tc>
          <w:tcPr>
            <w:tcW w:w="1288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84</w:t>
            </w:r>
          </w:p>
        </w:tc>
      </w:tr>
      <w:tr w:rsidR="001B550B" w:rsidRPr="009C00AD" w:rsidTr="00CD75AB">
        <w:trPr>
          <w:trHeight w:val="922"/>
        </w:trPr>
        <w:tc>
          <w:tcPr>
            <w:tcW w:w="540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25</w:t>
            </w:r>
          </w:p>
        </w:tc>
        <w:tc>
          <w:tcPr>
            <w:tcW w:w="1800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02:19:110302:247</w:t>
            </w: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Фомин 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Алексей Анатольевич</w:t>
            </w:r>
          </w:p>
        </w:tc>
        <w:tc>
          <w:tcPr>
            <w:tcW w:w="1728" w:type="dxa"/>
            <w:vMerge w:val="restart"/>
          </w:tcPr>
          <w:p w:rsidR="001B550B" w:rsidRPr="009C00AD" w:rsidRDefault="001B550B" w:rsidP="00ED18C6">
            <w:r w:rsidRPr="009C00AD">
              <w:t>РБ, Гафурийский район, с.Белое озеро, ул.Элеваторная, д.11 кв.2</w:t>
            </w:r>
          </w:p>
        </w:tc>
        <w:tc>
          <w:tcPr>
            <w:tcW w:w="1823" w:type="dxa"/>
            <w:vMerge w:val="restart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944</w:t>
            </w:r>
          </w:p>
        </w:tc>
        <w:tc>
          <w:tcPr>
            <w:tcW w:w="1288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47</w:t>
            </w:r>
          </w:p>
        </w:tc>
      </w:tr>
      <w:tr w:rsidR="001B550B" w:rsidRPr="009C00AD" w:rsidTr="00A85ADF">
        <w:tc>
          <w:tcPr>
            <w:tcW w:w="54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0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Разуваев</w:t>
            </w:r>
            <w:r w:rsidRPr="009C00AD">
              <w:br/>
              <w:t xml:space="preserve"> Евгений Владиславович</w:t>
            </w:r>
          </w:p>
        </w:tc>
        <w:tc>
          <w:tcPr>
            <w:tcW w:w="1728" w:type="dxa"/>
            <w:vMerge/>
          </w:tcPr>
          <w:p w:rsidR="001B550B" w:rsidRPr="009C00AD" w:rsidRDefault="001B550B" w:rsidP="00ED18C6"/>
        </w:tc>
        <w:tc>
          <w:tcPr>
            <w:tcW w:w="1823" w:type="dxa"/>
            <w:vMerge/>
          </w:tcPr>
          <w:p w:rsidR="001B550B" w:rsidRPr="009C00AD" w:rsidRDefault="001B550B" w:rsidP="00ED18C6"/>
        </w:tc>
        <w:tc>
          <w:tcPr>
            <w:tcW w:w="1372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288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</w:tr>
      <w:tr w:rsidR="001B550B" w:rsidRPr="009C00AD" w:rsidTr="00A85ADF">
        <w:tc>
          <w:tcPr>
            <w:tcW w:w="54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0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Разуваев 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Артем Владиславович</w:t>
            </w:r>
          </w:p>
        </w:tc>
        <w:tc>
          <w:tcPr>
            <w:tcW w:w="1728" w:type="dxa"/>
            <w:vMerge/>
          </w:tcPr>
          <w:p w:rsidR="001B550B" w:rsidRPr="009C00AD" w:rsidRDefault="001B550B" w:rsidP="00ED18C6"/>
        </w:tc>
        <w:tc>
          <w:tcPr>
            <w:tcW w:w="1823" w:type="dxa"/>
            <w:vMerge/>
          </w:tcPr>
          <w:p w:rsidR="001B550B" w:rsidRPr="009C00AD" w:rsidRDefault="001B550B" w:rsidP="00ED18C6"/>
        </w:tc>
        <w:tc>
          <w:tcPr>
            <w:tcW w:w="1372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288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</w:tr>
      <w:tr w:rsidR="001B550B" w:rsidRPr="009C00AD" w:rsidTr="00A85ADF">
        <w:tc>
          <w:tcPr>
            <w:tcW w:w="54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26</w:t>
            </w:r>
          </w:p>
        </w:tc>
        <w:tc>
          <w:tcPr>
            <w:tcW w:w="180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02:19:110302:155</w:t>
            </w:r>
          </w:p>
        </w:tc>
        <w:tc>
          <w:tcPr>
            <w:tcW w:w="1872" w:type="dxa"/>
          </w:tcPr>
          <w:p w:rsidR="001B550B" w:rsidRPr="009C00AD" w:rsidRDefault="001B550B" w:rsidP="00C12BED">
            <w:pPr>
              <w:pStyle w:val="Footer"/>
              <w:tabs>
                <w:tab w:val="left" w:pos="708"/>
              </w:tabs>
              <w:jc w:val="center"/>
            </w:pPr>
            <w:r w:rsidRPr="009C00AD">
              <w:t>Хасанов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 Миниахат Назибакович </w:t>
            </w:r>
          </w:p>
        </w:tc>
        <w:tc>
          <w:tcPr>
            <w:tcW w:w="1728" w:type="dxa"/>
          </w:tcPr>
          <w:p w:rsidR="001B550B" w:rsidRPr="009C00AD" w:rsidRDefault="001B550B" w:rsidP="00ED18C6">
            <w:r w:rsidRPr="009C00AD">
              <w:t>РБ, Гафурийский район, с.Белое озеро, ул. Элеваторная, д.1</w:t>
            </w:r>
          </w:p>
          <w:p w:rsidR="001B550B" w:rsidRPr="009C00AD" w:rsidRDefault="001B550B" w:rsidP="00ED18C6">
            <w:r w:rsidRPr="009C00AD">
              <w:t>3 кв.1</w:t>
            </w:r>
          </w:p>
        </w:tc>
        <w:tc>
          <w:tcPr>
            <w:tcW w:w="1823" w:type="dxa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1233</w:t>
            </w:r>
          </w:p>
        </w:tc>
        <w:tc>
          <w:tcPr>
            <w:tcW w:w="1288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64</w:t>
            </w:r>
          </w:p>
        </w:tc>
      </w:tr>
      <w:tr w:rsidR="001B550B" w:rsidRPr="009C00AD" w:rsidTr="00A85ADF">
        <w:tc>
          <w:tcPr>
            <w:tcW w:w="540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27</w:t>
            </w:r>
          </w:p>
        </w:tc>
        <w:tc>
          <w:tcPr>
            <w:tcW w:w="1800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02:19:110302:156</w:t>
            </w: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Морозова 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Мария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 Васильевна</w:t>
            </w:r>
          </w:p>
        </w:tc>
        <w:tc>
          <w:tcPr>
            <w:tcW w:w="1728" w:type="dxa"/>
            <w:vMerge w:val="restart"/>
          </w:tcPr>
          <w:p w:rsidR="001B550B" w:rsidRPr="009C00AD" w:rsidRDefault="001B550B" w:rsidP="001C1A8E">
            <w:r w:rsidRPr="009C00AD">
              <w:t>РБ, Гафурийский район, с.Белое озеро, ул.Элеваторная, д.13 кв.2</w:t>
            </w:r>
          </w:p>
        </w:tc>
        <w:tc>
          <w:tcPr>
            <w:tcW w:w="1823" w:type="dxa"/>
            <w:vMerge w:val="restart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1226</w:t>
            </w:r>
          </w:p>
        </w:tc>
        <w:tc>
          <w:tcPr>
            <w:tcW w:w="1288" w:type="dxa"/>
            <w:vMerge w:val="restart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66</w:t>
            </w:r>
          </w:p>
        </w:tc>
      </w:tr>
      <w:tr w:rsidR="001B550B" w:rsidRPr="009C00AD" w:rsidTr="00A85ADF">
        <w:tc>
          <w:tcPr>
            <w:tcW w:w="54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00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872" w:type="dxa"/>
          </w:tcPr>
          <w:p w:rsidR="001B550B" w:rsidRPr="009C00AD" w:rsidRDefault="001B550B" w:rsidP="00C12BED">
            <w:pPr>
              <w:pStyle w:val="Footer"/>
              <w:tabs>
                <w:tab w:val="left" w:pos="708"/>
              </w:tabs>
              <w:jc w:val="center"/>
            </w:pPr>
            <w:r w:rsidRPr="009C00AD">
              <w:t>Морозов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 Анастас Андреевич </w:t>
            </w:r>
          </w:p>
        </w:tc>
        <w:tc>
          <w:tcPr>
            <w:tcW w:w="1728" w:type="dxa"/>
            <w:vMerge/>
          </w:tcPr>
          <w:p w:rsidR="001B550B" w:rsidRPr="009C00AD" w:rsidRDefault="001B550B" w:rsidP="001C1A8E"/>
        </w:tc>
        <w:tc>
          <w:tcPr>
            <w:tcW w:w="1823" w:type="dxa"/>
            <w:vMerge/>
          </w:tcPr>
          <w:p w:rsidR="001B550B" w:rsidRPr="009C00AD" w:rsidRDefault="001B550B" w:rsidP="00ED18C6"/>
        </w:tc>
        <w:tc>
          <w:tcPr>
            <w:tcW w:w="1372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  <w:tc>
          <w:tcPr>
            <w:tcW w:w="1288" w:type="dxa"/>
            <w:vMerge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</w:p>
        </w:tc>
      </w:tr>
      <w:tr w:rsidR="001B550B" w:rsidRPr="009C00AD" w:rsidTr="00A85ADF">
        <w:tc>
          <w:tcPr>
            <w:tcW w:w="54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28</w:t>
            </w:r>
          </w:p>
        </w:tc>
        <w:tc>
          <w:tcPr>
            <w:tcW w:w="180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02:19:110302:248</w:t>
            </w: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Гадельшин 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Ильдус Мингазович</w:t>
            </w:r>
          </w:p>
        </w:tc>
        <w:tc>
          <w:tcPr>
            <w:tcW w:w="1728" w:type="dxa"/>
          </w:tcPr>
          <w:p w:rsidR="001B550B" w:rsidRPr="009C00AD" w:rsidRDefault="001B550B" w:rsidP="00ED18C6">
            <w:r w:rsidRPr="009C00AD">
              <w:t>РБ, Гафурийский район, с.Белое озеро, ул. Элеваторная, д.15 кв.1</w:t>
            </w:r>
          </w:p>
        </w:tc>
        <w:tc>
          <w:tcPr>
            <w:tcW w:w="1823" w:type="dxa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829</w:t>
            </w:r>
          </w:p>
        </w:tc>
        <w:tc>
          <w:tcPr>
            <w:tcW w:w="1288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56</w:t>
            </w:r>
          </w:p>
        </w:tc>
      </w:tr>
      <w:tr w:rsidR="001B550B" w:rsidRPr="009C00AD" w:rsidTr="00A85ADF">
        <w:tc>
          <w:tcPr>
            <w:tcW w:w="54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29</w:t>
            </w:r>
          </w:p>
        </w:tc>
        <w:tc>
          <w:tcPr>
            <w:tcW w:w="180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02:19:110302:157</w:t>
            </w: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Третьякова Зинаида Васильевна</w:t>
            </w:r>
          </w:p>
        </w:tc>
        <w:tc>
          <w:tcPr>
            <w:tcW w:w="1728" w:type="dxa"/>
          </w:tcPr>
          <w:p w:rsidR="001B550B" w:rsidRPr="009C00AD" w:rsidRDefault="001B550B" w:rsidP="00ED18C6">
            <w:r w:rsidRPr="009C00AD">
              <w:t>РБ, Гафурийский район, с.Белое озеро, ул.Элеваторная, д.15 кв.2</w:t>
            </w:r>
          </w:p>
        </w:tc>
        <w:tc>
          <w:tcPr>
            <w:tcW w:w="1823" w:type="dxa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1120</w:t>
            </w:r>
          </w:p>
        </w:tc>
        <w:tc>
          <w:tcPr>
            <w:tcW w:w="1288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78</w:t>
            </w:r>
          </w:p>
        </w:tc>
      </w:tr>
      <w:tr w:rsidR="001B550B" w:rsidTr="00A85ADF">
        <w:tc>
          <w:tcPr>
            <w:tcW w:w="54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30</w:t>
            </w:r>
          </w:p>
        </w:tc>
        <w:tc>
          <w:tcPr>
            <w:tcW w:w="1800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02:19:110302:158</w:t>
            </w:r>
          </w:p>
        </w:tc>
        <w:tc>
          <w:tcPr>
            <w:tcW w:w="18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 xml:space="preserve">Квитко </w:t>
            </w:r>
          </w:p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Евгений Борисович</w:t>
            </w:r>
          </w:p>
        </w:tc>
        <w:tc>
          <w:tcPr>
            <w:tcW w:w="1728" w:type="dxa"/>
          </w:tcPr>
          <w:p w:rsidR="001B550B" w:rsidRPr="009C00AD" w:rsidRDefault="001B550B" w:rsidP="00ED18C6">
            <w:r w:rsidRPr="009C00AD">
              <w:t>РБ, Гафурийский район, с.Белое озеро, ул. Элеваторная, д.17 кв.1</w:t>
            </w:r>
          </w:p>
        </w:tc>
        <w:tc>
          <w:tcPr>
            <w:tcW w:w="1823" w:type="dxa"/>
          </w:tcPr>
          <w:p w:rsidR="001B550B" w:rsidRPr="009C00AD" w:rsidRDefault="001B550B" w:rsidP="00ED18C6">
            <w:r w:rsidRPr="009C00AD">
              <w:t>Для ведения личного подсобного хозяйства</w:t>
            </w:r>
          </w:p>
        </w:tc>
        <w:tc>
          <w:tcPr>
            <w:tcW w:w="1372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1486</w:t>
            </w:r>
          </w:p>
        </w:tc>
        <w:tc>
          <w:tcPr>
            <w:tcW w:w="1288" w:type="dxa"/>
          </w:tcPr>
          <w:p w:rsidR="001B550B" w:rsidRPr="009C00AD" w:rsidRDefault="001B550B" w:rsidP="00ED18C6">
            <w:pPr>
              <w:pStyle w:val="Footer"/>
              <w:tabs>
                <w:tab w:val="left" w:pos="708"/>
              </w:tabs>
              <w:jc w:val="center"/>
            </w:pPr>
            <w:r w:rsidRPr="009C00AD">
              <w:t>94</w:t>
            </w:r>
          </w:p>
        </w:tc>
      </w:tr>
    </w:tbl>
    <w:p w:rsidR="001B550B" w:rsidRDefault="001B550B" w:rsidP="009C00AD">
      <w:pPr>
        <w:pStyle w:val="NoSpacing"/>
        <w:jc w:val="both"/>
      </w:pPr>
    </w:p>
    <w:sectPr w:rsidR="001B550B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550B" w:rsidRDefault="001B550B">
      <w:r>
        <w:separator/>
      </w:r>
    </w:p>
  </w:endnote>
  <w:endnote w:type="continuationSeparator" w:id="1">
    <w:p w:rsidR="001B550B" w:rsidRDefault="001B55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ew Bash">
    <w:altName w:val="Arial"/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altName w:val="Trebuchet MS"/>
    <w:panose1 w:val="020B0603050302020204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550B" w:rsidRDefault="001B550B">
      <w:r>
        <w:separator/>
      </w:r>
    </w:p>
  </w:footnote>
  <w:footnote w:type="continuationSeparator" w:id="1">
    <w:p w:rsidR="001B550B" w:rsidRDefault="001B55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5809D5"/>
    <w:multiLevelType w:val="multilevel"/>
    <w:tmpl w:val="A4FAAE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2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244F9"/>
    <w:rsid w:val="00037154"/>
    <w:rsid w:val="00044FA1"/>
    <w:rsid w:val="000570E9"/>
    <w:rsid w:val="00062AAD"/>
    <w:rsid w:val="00075BBE"/>
    <w:rsid w:val="00090536"/>
    <w:rsid w:val="000964CC"/>
    <w:rsid w:val="000A2BB1"/>
    <w:rsid w:val="000A4FC6"/>
    <w:rsid w:val="000A7D3C"/>
    <w:rsid w:val="000B60FB"/>
    <w:rsid w:val="000C5204"/>
    <w:rsid w:val="000C7C19"/>
    <w:rsid w:val="000F08D7"/>
    <w:rsid w:val="00101ACE"/>
    <w:rsid w:val="00104333"/>
    <w:rsid w:val="001672C8"/>
    <w:rsid w:val="001A0257"/>
    <w:rsid w:val="001B550B"/>
    <w:rsid w:val="001C0209"/>
    <w:rsid w:val="001C1A8E"/>
    <w:rsid w:val="001C229E"/>
    <w:rsid w:val="001D14AD"/>
    <w:rsid w:val="001D2115"/>
    <w:rsid w:val="001D2F98"/>
    <w:rsid w:val="001D4889"/>
    <w:rsid w:val="00214ED0"/>
    <w:rsid w:val="002204F2"/>
    <w:rsid w:val="00235427"/>
    <w:rsid w:val="00264A4B"/>
    <w:rsid w:val="002713AE"/>
    <w:rsid w:val="002729CB"/>
    <w:rsid w:val="00286E4D"/>
    <w:rsid w:val="00293519"/>
    <w:rsid w:val="002A5503"/>
    <w:rsid w:val="002B3A6B"/>
    <w:rsid w:val="002D5E16"/>
    <w:rsid w:val="002E7BBB"/>
    <w:rsid w:val="002F6432"/>
    <w:rsid w:val="00304FC6"/>
    <w:rsid w:val="00305992"/>
    <w:rsid w:val="00311C6C"/>
    <w:rsid w:val="00357C91"/>
    <w:rsid w:val="00361771"/>
    <w:rsid w:val="00367D9A"/>
    <w:rsid w:val="003778BB"/>
    <w:rsid w:val="00396165"/>
    <w:rsid w:val="003B31C0"/>
    <w:rsid w:val="003B68DA"/>
    <w:rsid w:val="003E511D"/>
    <w:rsid w:val="003F67B6"/>
    <w:rsid w:val="00402C21"/>
    <w:rsid w:val="004627AC"/>
    <w:rsid w:val="0046641C"/>
    <w:rsid w:val="00474BCC"/>
    <w:rsid w:val="004A49AF"/>
    <w:rsid w:val="004E0B1F"/>
    <w:rsid w:val="004E5CA7"/>
    <w:rsid w:val="005070E8"/>
    <w:rsid w:val="00551765"/>
    <w:rsid w:val="00551B83"/>
    <w:rsid w:val="00574228"/>
    <w:rsid w:val="005E7DCF"/>
    <w:rsid w:val="00623136"/>
    <w:rsid w:val="0064211C"/>
    <w:rsid w:val="0064221C"/>
    <w:rsid w:val="006735D6"/>
    <w:rsid w:val="0067539C"/>
    <w:rsid w:val="00687BDF"/>
    <w:rsid w:val="006A35DE"/>
    <w:rsid w:val="006A7200"/>
    <w:rsid w:val="006C0A5B"/>
    <w:rsid w:val="006E03A1"/>
    <w:rsid w:val="006E2CC9"/>
    <w:rsid w:val="006E317B"/>
    <w:rsid w:val="006F275B"/>
    <w:rsid w:val="00721BA8"/>
    <w:rsid w:val="00731E6C"/>
    <w:rsid w:val="00746F70"/>
    <w:rsid w:val="007629BE"/>
    <w:rsid w:val="00786937"/>
    <w:rsid w:val="007B4949"/>
    <w:rsid w:val="007D4AC6"/>
    <w:rsid w:val="007D7274"/>
    <w:rsid w:val="008022A3"/>
    <w:rsid w:val="008205B2"/>
    <w:rsid w:val="00824115"/>
    <w:rsid w:val="00836829"/>
    <w:rsid w:val="008550DA"/>
    <w:rsid w:val="00865397"/>
    <w:rsid w:val="00890F8B"/>
    <w:rsid w:val="00895935"/>
    <w:rsid w:val="008A17CE"/>
    <w:rsid w:val="008A3085"/>
    <w:rsid w:val="008A3336"/>
    <w:rsid w:val="008B2783"/>
    <w:rsid w:val="008C14BE"/>
    <w:rsid w:val="008D4C2A"/>
    <w:rsid w:val="008F34BF"/>
    <w:rsid w:val="00912F93"/>
    <w:rsid w:val="00920205"/>
    <w:rsid w:val="0092214F"/>
    <w:rsid w:val="00930A37"/>
    <w:rsid w:val="00935249"/>
    <w:rsid w:val="00942AAE"/>
    <w:rsid w:val="00947476"/>
    <w:rsid w:val="00954AED"/>
    <w:rsid w:val="0095734B"/>
    <w:rsid w:val="009728F3"/>
    <w:rsid w:val="009779B1"/>
    <w:rsid w:val="00980D5E"/>
    <w:rsid w:val="009A2C96"/>
    <w:rsid w:val="009A3B9D"/>
    <w:rsid w:val="009C00AD"/>
    <w:rsid w:val="009D5F4C"/>
    <w:rsid w:val="009E308B"/>
    <w:rsid w:val="009F68EF"/>
    <w:rsid w:val="00A024EE"/>
    <w:rsid w:val="00A2038C"/>
    <w:rsid w:val="00A5653E"/>
    <w:rsid w:val="00A57915"/>
    <w:rsid w:val="00A700DE"/>
    <w:rsid w:val="00A72662"/>
    <w:rsid w:val="00A828DB"/>
    <w:rsid w:val="00A85ADF"/>
    <w:rsid w:val="00A97630"/>
    <w:rsid w:val="00AC2BB8"/>
    <w:rsid w:val="00B20AC6"/>
    <w:rsid w:val="00B23DF4"/>
    <w:rsid w:val="00B24B63"/>
    <w:rsid w:val="00B371B2"/>
    <w:rsid w:val="00B42693"/>
    <w:rsid w:val="00B43B2A"/>
    <w:rsid w:val="00B44368"/>
    <w:rsid w:val="00B50580"/>
    <w:rsid w:val="00BC38FC"/>
    <w:rsid w:val="00BF337F"/>
    <w:rsid w:val="00BF6A91"/>
    <w:rsid w:val="00C0095A"/>
    <w:rsid w:val="00C12BED"/>
    <w:rsid w:val="00C27253"/>
    <w:rsid w:val="00C33AE9"/>
    <w:rsid w:val="00C36FE4"/>
    <w:rsid w:val="00C37F59"/>
    <w:rsid w:val="00C54200"/>
    <w:rsid w:val="00C71C26"/>
    <w:rsid w:val="00CC27E3"/>
    <w:rsid w:val="00CC7CFB"/>
    <w:rsid w:val="00CD75AB"/>
    <w:rsid w:val="00CE0EBC"/>
    <w:rsid w:val="00CE5336"/>
    <w:rsid w:val="00CE603F"/>
    <w:rsid w:val="00CE7CD3"/>
    <w:rsid w:val="00CF13CA"/>
    <w:rsid w:val="00D12E21"/>
    <w:rsid w:val="00D30238"/>
    <w:rsid w:val="00D31B30"/>
    <w:rsid w:val="00D43CDE"/>
    <w:rsid w:val="00D60338"/>
    <w:rsid w:val="00DA793F"/>
    <w:rsid w:val="00DF181C"/>
    <w:rsid w:val="00DF5ABD"/>
    <w:rsid w:val="00DF6049"/>
    <w:rsid w:val="00E218E6"/>
    <w:rsid w:val="00E23954"/>
    <w:rsid w:val="00E31ABD"/>
    <w:rsid w:val="00E410C9"/>
    <w:rsid w:val="00E435D6"/>
    <w:rsid w:val="00E75CE5"/>
    <w:rsid w:val="00E81DD9"/>
    <w:rsid w:val="00E9049A"/>
    <w:rsid w:val="00EB70E2"/>
    <w:rsid w:val="00EC31A0"/>
    <w:rsid w:val="00EC3C9A"/>
    <w:rsid w:val="00ED003E"/>
    <w:rsid w:val="00ED18C6"/>
    <w:rsid w:val="00F00BAE"/>
    <w:rsid w:val="00F1243A"/>
    <w:rsid w:val="00F15CB2"/>
    <w:rsid w:val="00F22E14"/>
    <w:rsid w:val="00F42404"/>
    <w:rsid w:val="00F67384"/>
    <w:rsid w:val="00FB4495"/>
    <w:rsid w:val="00FD192D"/>
    <w:rsid w:val="00FF354B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14ED0"/>
    <w:rPr>
      <w:rFonts w:cs="Times New Roman"/>
      <w:b/>
      <w:spacing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31E6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31E6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31E6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31E6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31E6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731E6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731E6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731E6C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731E6C"/>
    <w:rPr>
      <w:rFonts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31E6C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  <w:rPr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731E6C"/>
    <w:rPr>
      <w:rFonts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731E6C"/>
    <w:rPr>
      <w:rFonts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31E6C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31E6C"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731E6C"/>
    <w:rPr>
      <w:rFonts w:cs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731E6C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31E6C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214ED0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99"/>
    <w:qFormat/>
    <w:rsid w:val="00FD192D"/>
    <w:rPr>
      <w:rFonts w:cs="Times New Roman"/>
      <w:b/>
      <w:bCs/>
    </w:rPr>
  </w:style>
  <w:style w:type="paragraph" w:customStyle="1" w:styleId="consnormal">
    <w:name w:val="consnormal"/>
    <w:basedOn w:val="Normal"/>
    <w:uiPriority w:val="99"/>
    <w:rsid w:val="00FD192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67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7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600</TotalTime>
  <Pages>4</Pages>
  <Words>1189</Words>
  <Characters>6781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22</cp:revision>
  <cp:lastPrinted>2016-08-01T11:45:00Z</cp:lastPrinted>
  <dcterms:created xsi:type="dcterms:W3CDTF">2013-05-15T07:51:00Z</dcterms:created>
  <dcterms:modified xsi:type="dcterms:W3CDTF">2016-08-12T09:21:00Z</dcterms:modified>
</cp:coreProperties>
</file>