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12D" w:rsidRDefault="0013312D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34746371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13312D" w:rsidTr="004246EB">
        <w:trPr>
          <w:trHeight w:val="133"/>
        </w:trPr>
        <w:tc>
          <w:tcPr>
            <w:tcW w:w="3198" w:type="dxa"/>
          </w:tcPr>
          <w:p w:rsidR="0013312D" w:rsidRPr="00B41CAC" w:rsidRDefault="0013312D" w:rsidP="00B41CA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07 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сентябрь 2</w:t>
            </w:r>
            <w:r w:rsidRPr="00B41CAC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13312D" w:rsidRPr="00B41CAC" w:rsidRDefault="0013312D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186</w:t>
            </w:r>
          </w:p>
        </w:tc>
        <w:tc>
          <w:tcPr>
            <w:tcW w:w="3198" w:type="dxa"/>
          </w:tcPr>
          <w:p w:rsidR="0013312D" w:rsidRPr="00B41CAC" w:rsidRDefault="0013312D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07 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сентября</w:t>
            </w:r>
            <w:r w:rsidRPr="00B41CAC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13312D" w:rsidRDefault="0013312D" w:rsidP="003F77C9">
      <w:pPr>
        <w:jc w:val="both"/>
        <w:rPr>
          <w:sz w:val="28"/>
          <w:szCs w:val="28"/>
        </w:rPr>
      </w:pPr>
    </w:p>
    <w:p w:rsidR="0013312D" w:rsidRDefault="0013312D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13312D" w:rsidRDefault="0013312D" w:rsidP="005F23CD">
      <w:pPr>
        <w:jc w:val="center"/>
        <w:rPr>
          <w:b/>
          <w:sz w:val="28"/>
          <w:szCs w:val="28"/>
        </w:rPr>
      </w:pPr>
    </w:p>
    <w:p w:rsidR="0013312D" w:rsidRDefault="0013312D" w:rsidP="005F23CD">
      <w:pPr>
        <w:jc w:val="center"/>
        <w:rPr>
          <w:b/>
          <w:sz w:val="28"/>
          <w:szCs w:val="28"/>
        </w:rPr>
      </w:pPr>
    </w:p>
    <w:p w:rsidR="0013312D" w:rsidRDefault="0013312D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13312D" w:rsidRDefault="0013312D" w:rsidP="005F23CD">
      <w:pPr>
        <w:jc w:val="both"/>
        <w:rPr>
          <w:sz w:val="28"/>
          <w:szCs w:val="28"/>
        </w:rPr>
      </w:pPr>
    </w:p>
    <w:p w:rsidR="0013312D" w:rsidRDefault="0013312D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13312D" w:rsidRDefault="0013312D" w:rsidP="005F23CD">
      <w:pPr>
        <w:jc w:val="center"/>
        <w:rPr>
          <w:sz w:val="28"/>
          <w:szCs w:val="28"/>
        </w:rPr>
      </w:pPr>
    </w:p>
    <w:p w:rsidR="0013312D" w:rsidRDefault="0013312D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1.  Присвоить объекту недвижимости – земельному участку почтовый адрес: Республика Башкортостан, Гафурийский район, д.Белоозеровка, ул.Придорожная, д.31</w:t>
      </w:r>
    </w:p>
    <w:p w:rsidR="0013312D" w:rsidRDefault="0013312D" w:rsidP="00E908AA">
      <w:pPr>
        <w:jc w:val="both"/>
        <w:rPr>
          <w:sz w:val="28"/>
          <w:szCs w:val="28"/>
        </w:rPr>
      </w:pPr>
      <w:r>
        <w:rPr>
          <w:sz w:val="28"/>
          <w:szCs w:val="28"/>
        </w:rPr>
        <w:t>2. 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13312D" w:rsidRDefault="0013312D" w:rsidP="00E908AA">
      <w:pPr>
        <w:jc w:val="both"/>
        <w:rPr>
          <w:sz w:val="28"/>
          <w:szCs w:val="28"/>
        </w:rPr>
      </w:pPr>
    </w:p>
    <w:p w:rsidR="0013312D" w:rsidRDefault="0013312D" w:rsidP="005F23CD">
      <w:pPr>
        <w:rPr>
          <w:sz w:val="28"/>
          <w:szCs w:val="28"/>
        </w:rPr>
      </w:pPr>
    </w:p>
    <w:p w:rsidR="0013312D" w:rsidRPr="00A261B2" w:rsidRDefault="0013312D" w:rsidP="003F77C9">
      <w:pPr>
        <w:jc w:val="both"/>
        <w:rPr>
          <w:sz w:val="28"/>
          <w:szCs w:val="28"/>
        </w:rPr>
      </w:pPr>
    </w:p>
    <w:p w:rsidR="0013312D" w:rsidRPr="00A261B2" w:rsidRDefault="0013312D" w:rsidP="003F77C9">
      <w:pPr>
        <w:jc w:val="both"/>
        <w:rPr>
          <w:sz w:val="28"/>
          <w:szCs w:val="28"/>
        </w:rPr>
      </w:pPr>
    </w:p>
    <w:p w:rsidR="0013312D" w:rsidRPr="00A261B2" w:rsidRDefault="0013312D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13312D" w:rsidRPr="00A261B2" w:rsidRDefault="0013312D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13312D" w:rsidRDefault="0013312D" w:rsidP="003F77C9">
      <w:pPr>
        <w:jc w:val="right"/>
        <w:rPr>
          <w:sz w:val="28"/>
          <w:szCs w:val="28"/>
        </w:rPr>
      </w:pPr>
    </w:p>
    <w:p w:rsidR="0013312D" w:rsidRDefault="0013312D" w:rsidP="003F77C9">
      <w:pPr>
        <w:jc w:val="right"/>
        <w:rPr>
          <w:sz w:val="28"/>
          <w:szCs w:val="28"/>
        </w:rPr>
      </w:pPr>
    </w:p>
    <w:p w:rsidR="0013312D" w:rsidRDefault="0013312D" w:rsidP="003F77C9">
      <w:pPr>
        <w:jc w:val="right"/>
        <w:rPr>
          <w:sz w:val="28"/>
          <w:szCs w:val="28"/>
        </w:rPr>
      </w:pPr>
    </w:p>
    <w:p w:rsidR="0013312D" w:rsidRDefault="0013312D" w:rsidP="003F77C9">
      <w:pPr>
        <w:jc w:val="right"/>
        <w:rPr>
          <w:sz w:val="28"/>
          <w:szCs w:val="28"/>
        </w:rPr>
      </w:pPr>
    </w:p>
    <w:p w:rsidR="0013312D" w:rsidRDefault="0013312D" w:rsidP="003F77C9">
      <w:pPr>
        <w:jc w:val="right"/>
        <w:rPr>
          <w:sz w:val="28"/>
          <w:szCs w:val="28"/>
        </w:rPr>
      </w:pPr>
    </w:p>
    <w:p w:rsidR="0013312D" w:rsidRDefault="0013312D" w:rsidP="003F77C9">
      <w:pPr>
        <w:jc w:val="right"/>
        <w:rPr>
          <w:sz w:val="28"/>
          <w:szCs w:val="28"/>
        </w:rPr>
      </w:pPr>
    </w:p>
    <w:p w:rsidR="0013312D" w:rsidRDefault="0013312D" w:rsidP="003F77C9">
      <w:pPr>
        <w:jc w:val="right"/>
        <w:rPr>
          <w:sz w:val="28"/>
          <w:szCs w:val="28"/>
        </w:rPr>
      </w:pPr>
    </w:p>
    <w:p w:rsidR="0013312D" w:rsidRDefault="0013312D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p w:rsidR="0013312D" w:rsidRDefault="0013312D" w:rsidP="003F77C9">
      <w:pPr>
        <w:rPr>
          <w:sz w:val="28"/>
          <w:szCs w:val="28"/>
        </w:rPr>
      </w:pPr>
    </w:p>
    <w:p w:rsidR="0013312D" w:rsidRDefault="0013312D" w:rsidP="003F77C9">
      <w:pPr>
        <w:rPr>
          <w:sz w:val="28"/>
          <w:szCs w:val="28"/>
        </w:rPr>
      </w:pPr>
    </w:p>
    <w:p w:rsidR="0013312D" w:rsidRDefault="0013312D" w:rsidP="003F77C9">
      <w:pPr>
        <w:rPr>
          <w:sz w:val="28"/>
          <w:szCs w:val="28"/>
        </w:rPr>
      </w:pPr>
    </w:p>
    <w:p w:rsidR="0013312D" w:rsidRDefault="0013312D" w:rsidP="003F77C9">
      <w:pPr>
        <w:rPr>
          <w:sz w:val="28"/>
          <w:szCs w:val="28"/>
        </w:rPr>
      </w:pPr>
    </w:p>
    <w:p w:rsidR="0013312D" w:rsidRDefault="0013312D" w:rsidP="0027191B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 id="_x0000_i1026" type="#_x0000_t75" style="width:477.6pt;height:121.8pt" o:ole="">
            <v:imagedata r:id="rId4" o:title=""/>
          </v:shape>
          <o:OLEObject Type="Embed" ProgID="Paint.Picture" ShapeID="_x0000_i1026" DrawAspect="Content" ObjectID="_1534746372" r:id="rId6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13312D" w:rsidTr="000D336F">
        <w:trPr>
          <w:trHeight w:val="133"/>
        </w:trPr>
        <w:tc>
          <w:tcPr>
            <w:tcW w:w="3198" w:type="dxa"/>
          </w:tcPr>
          <w:p w:rsidR="0013312D" w:rsidRPr="00B41CAC" w:rsidRDefault="0013312D" w:rsidP="000D33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07 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сентябрь 2</w:t>
            </w:r>
            <w:r w:rsidRPr="00B41CAC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13312D" w:rsidRPr="00B41CAC" w:rsidRDefault="0013312D" w:rsidP="000D336F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187</w:t>
            </w:r>
          </w:p>
        </w:tc>
        <w:tc>
          <w:tcPr>
            <w:tcW w:w="3198" w:type="dxa"/>
          </w:tcPr>
          <w:p w:rsidR="0013312D" w:rsidRPr="00B41CAC" w:rsidRDefault="0013312D" w:rsidP="000D336F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07 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сентября</w:t>
            </w:r>
            <w:r w:rsidRPr="00B41CAC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13312D" w:rsidRDefault="0013312D" w:rsidP="0027191B">
      <w:pPr>
        <w:jc w:val="both"/>
        <w:rPr>
          <w:sz w:val="28"/>
          <w:szCs w:val="28"/>
        </w:rPr>
      </w:pPr>
    </w:p>
    <w:p w:rsidR="0013312D" w:rsidRDefault="0013312D" w:rsidP="0027191B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13312D" w:rsidRDefault="0013312D" w:rsidP="0027191B">
      <w:pPr>
        <w:jc w:val="center"/>
        <w:rPr>
          <w:b/>
          <w:sz w:val="28"/>
          <w:szCs w:val="28"/>
        </w:rPr>
      </w:pPr>
    </w:p>
    <w:p w:rsidR="0013312D" w:rsidRDefault="0013312D" w:rsidP="0027191B">
      <w:pPr>
        <w:jc w:val="center"/>
        <w:rPr>
          <w:b/>
          <w:sz w:val="28"/>
          <w:szCs w:val="28"/>
        </w:rPr>
      </w:pPr>
    </w:p>
    <w:p w:rsidR="0013312D" w:rsidRDefault="0013312D" w:rsidP="0027191B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13312D" w:rsidRDefault="0013312D" w:rsidP="0027191B">
      <w:pPr>
        <w:jc w:val="both"/>
        <w:rPr>
          <w:sz w:val="28"/>
          <w:szCs w:val="28"/>
        </w:rPr>
      </w:pPr>
    </w:p>
    <w:p w:rsidR="0013312D" w:rsidRDefault="0013312D" w:rsidP="0027191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13312D" w:rsidRDefault="0013312D" w:rsidP="0027191B">
      <w:pPr>
        <w:jc w:val="center"/>
        <w:rPr>
          <w:sz w:val="28"/>
          <w:szCs w:val="28"/>
        </w:rPr>
      </w:pPr>
    </w:p>
    <w:p w:rsidR="0013312D" w:rsidRDefault="0013312D" w:rsidP="0027191B">
      <w:pPr>
        <w:jc w:val="both"/>
        <w:rPr>
          <w:sz w:val="28"/>
          <w:szCs w:val="28"/>
        </w:rPr>
      </w:pPr>
      <w:r>
        <w:rPr>
          <w:sz w:val="28"/>
          <w:szCs w:val="28"/>
        </w:rPr>
        <w:t>1.  Присвоить объекту недвижимости – земельному участку почтовый адрес: Республика Башкортостан, Гафурийский район, д.Белоозеровка, ул.Придорожная, д.32</w:t>
      </w:r>
    </w:p>
    <w:p w:rsidR="0013312D" w:rsidRDefault="0013312D" w:rsidP="0027191B">
      <w:pPr>
        <w:jc w:val="both"/>
        <w:rPr>
          <w:sz w:val="28"/>
          <w:szCs w:val="28"/>
        </w:rPr>
      </w:pPr>
      <w:r>
        <w:rPr>
          <w:sz w:val="28"/>
          <w:szCs w:val="28"/>
        </w:rPr>
        <w:t>2. 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13312D" w:rsidRDefault="0013312D" w:rsidP="0027191B">
      <w:pPr>
        <w:jc w:val="both"/>
        <w:rPr>
          <w:sz w:val="28"/>
          <w:szCs w:val="28"/>
        </w:rPr>
      </w:pPr>
    </w:p>
    <w:p w:rsidR="0013312D" w:rsidRDefault="0013312D" w:rsidP="0027191B">
      <w:pPr>
        <w:rPr>
          <w:sz w:val="28"/>
          <w:szCs w:val="28"/>
        </w:rPr>
      </w:pPr>
    </w:p>
    <w:p w:rsidR="0013312D" w:rsidRPr="00A261B2" w:rsidRDefault="0013312D" w:rsidP="0027191B">
      <w:pPr>
        <w:jc w:val="both"/>
        <w:rPr>
          <w:sz w:val="28"/>
          <w:szCs w:val="28"/>
        </w:rPr>
      </w:pPr>
    </w:p>
    <w:p w:rsidR="0013312D" w:rsidRPr="00A261B2" w:rsidRDefault="0013312D" w:rsidP="0027191B">
      <w:pPr>
        <w:jc w:val="both"/>
        <w:rPr>
          <w:sz w:val="28"/>
          <w:szCs w:val="28"/>
        </w:rPr>
      </w:pPr>
    </w:p>
    <w:p w:rsidR="0013312D" w:rsidRPr="00A261B2" w:rsidRDefault="0013312D" w:rsidP="0027191B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13312D" w:rsidRPr="00A261B2" w:rsidRDefault="0013312D" w:rsidP="0027191B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13312D" w:rsidRDefault="0013312D" w:rsidP="0027191B">
      <w:pPr>
        <w:jc w:val="right"/>
        <w:rPr>
          <w:sz w:val="28"/>
          <w:szCs w:val="28"/>
        </w:rPr>
      </w:pPr>
    </w:p>
    <w:p w:rsidR="0013312D" w:rsidRDefault="0013312D" w:rsidP="0027191B">
      <w:pPr>
        <w:jc w:val="right"/>
        <w:rPr>
          <w:sz w:val="28"/>
          <w:szCs w:val="28"/>
        </w:rPr>
      </w:pPr>
    </w:p>
    <w:p w:rsidR="0013312D" w:rsidRDefault="0013312D" w:rsidP="0027191B">
      <w:pPr>
        <w:jc w:val="right"/>
        <w:rPr>
          <w:sz w:val="28"/>
          <w:szCs w:val="28"/>
        </w:rPr>
      </w:pPr>
    </w:p>
    <w:p w:rsidR="0013312D" w:rsidRDefault="0013312D" w:rsidP="0027191B">
      <w:pPr>
        <w:jc w:val="right"/>
        <w:rPr>
          <w:sz w:val="28"/>
          <w:szCs w:val="28"/>
        </w:rPr>
      </w:pPr>
    </w:p>
    <w:p w:rsidR="0013312D" w:rsidRDefault="0013312D" w:rsidP="003F77C9">
      <w:pPr>
        <w:rPr>
          <w:sz w:val="28"/>
          <w:szCs w:val="28"/>
        </w:rPr>
      </w:pPr>
    </w:p>
    <w:p w:rsidR="0013312D" w:rsidRDefault="0013312D" w:rsidP="003F77C9">
      <w:pPr>
        <w:rPr>
          <w:sz w:val="28"/>
          <w:szCs w:val="28"/>
        </w:rPr>
      </w:pPr>
    </w:p>
    <w:p w:rsidR="0013312D" w:rsidRDefault="0013312D" w:rsidP="003F77C9">
      <w:pPr>
        <w:rPr>
          <w:sz w:val="28"/>
          <w:szCs w:val="28"/>
        </w:rPr>
      </w:pPr>
    </w:p>
    <w:p w:rsidR="0013312D" w:rsidRDefault="0013312D" w:rsidP="003F77C9">
      <w:pPr>
        <w:rPr>
          <w:sz w:val="28"/>
          <w:szCs w:val="28"/>
        </w:rPr>
      </w:pPr>
    </w:p>
    <w:p w:rsidR="0013312D" w:rsidRDefault="0013312D" w:rsidP="003F77C9">
      <w:pPr>
        <w:rPr>
          <w:sz w:val="28"/>
          <w:szCs w:val="28"/>
        </w:rPr>
      </w:pPr>
    </w:p>
    <w:p w:rsidR="0013312D" w:rsidRDefault="0013312D" w:rsidP="003F77C9">
      <w:pPr>
        <w:rPr>
          <w:sz w:val="28"/>
          <w:szCs w:val="28"/>
        </w:rPr>
      </w:pPr>
    </w:p>
    <w:p w:rsidR="0013312D" w:rsidRDefault="0013312D" w:rsidP="003F77C9">
      <w:pPr>
        <w:rPr>
          <w:sz w:val="28"/>
          <w:szCs w:val="28"/>
        </w:rPr>
      </w:pPr>
    </w:p>
    <w:p w:rsidR="0013312D" w:rsidRDefault="0013312D" w:rsidP="003F77C9">
      <w:pPr>
        <w:rPr>
          <w:sz w:val="28"/>
          <w:szCs w:val="28"/>
        </w:rPr>
      </w:pPr>
    </w:p>
    <w:p w:rsidR="0013312D" w:rsidRDefault="0013312D" w:rsidP="003F77C9">
      <w:pPr>
        <w:rPr>
          <w:sz w:val="28"/>
          <w:szCs w:val="28"/>
        </w:rPr>
      </w:pPr>
    </w:p>
    <w:p w:rsidR="0013312D" w:rsidRDefault="0013312D" w:rsidP="0027191B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 id="_x0000_i1027" type="#_x0000_t75" style="width:477.6pt;height:121.8pt" o:ole="">
            <v:imagedata r:id="rId4" o:title=""/>
          </v:shape>
          <o:OLEObject Type="Embed" ProgID="Paint.Picture" ShapeID="_x0000_i1027" DrawAspect="Content" ObjectID="_1534746373" r:id="rId7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13312D" w:rsidTr="000D336F">
        <w:trPr>
          <w:trHeight w:val="133"/>
        </w:trPr>
        <w:tc>
          <w:tcPr>
            <w:tcW w:w="3198" w:type="dxa"/>
          </w:tcPr>
          <w:p w:rsidR="0013312D" w:rsidRPr="00B41CAC" w:rsidRDefault="0013312D" w:rsidP="000D336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07 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сентябрь 2</w:t>
            </w:r>
            <w:r w:rsidRPr="00B41CAC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13312D" w:rsidRPr="00B41CAC" w:rsidRDefault="0013312D" w:rsidP="000D336F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188</w:t>
            </w:r>
          </w:p>
        </w:tc>
        <w:tc>
          <w:tcPr>
            <w:tcW w:w="3198" w:type="dxa"/>
          </w:tcPr>
          <w:p w:rsidR="0013312D" w:rsidRPr="00B41CAC" w:rsidRDefault="0013312D" w:rsidP="000D336F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07 </w:t>
            </w:r>
            <w:r w:rsidRPr="00B41CAC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сентября</w:t>
            </w:r>
            <w:r w:rsidRPr="00B41CAC">
              <w:rPr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13312D" w:rsidRDefault="0013312D" w:rsidP="0027191B">
      <w:pPr>
        <w:jc w:val="both"/>
        <w:rPr>
          <w:sz w:val="28"/>
          <w:szCs w:val="28"/>
        </w:rPr>
      </w:pPr>
    </w:p>
    <w:p w:rsidR="0013312D" w:rsidRDefault="0013312D" w:rsidP="0027191B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13312D" w:rsidRDefault="0013312D" w:rsidP="0027191B">
      <w:pPr>
        <w:jc w:val="center"/>
        <w:rPr>
          <w:b/>
          <w:sz w:val="28"/>
          <w:szCs w:val="28"/>
        </w:rPr>
      </w:pPr>
    </w:p>
    <w:p w:rsidR="0013312D" w:rsidRDefault="0013312D" w:rsidP="0027191B">
      <w:pPr>
        <w:jc w:val="center"/>
        <w:rPr>
          <w:b/>
          <w:sz w:val="28"/>
          <w:szCs w:val="28"/>
        </w:rPr>
      </w:pPr>
    </w:p>
    <w:p w:rsidR="0013312D" w:rsidRDefault="0013312D" w:rsidP="0027191B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13312D" w:rsidRDefault="0013312D" w:rsidP="0027191B">
      <w:pPr>
        <w:jc w:val="both"/>
        <w:rPr>
          <w:sz w:val="28"/>
          <w:szCs w:val="28"/>
        </w:rPr>
      </w:pPr>
    </w:p>
    <w:p w:rsidR="0013312D" w:rsidRDefault="0013312D" w:rsidP="0027191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13312D" w:rsidRDefault="0013312D" w:rsidP="0027191B">
      <w:pPr>
        <w:jc w:val="center"/>
        <w:rPr>
          <w:sz w:val="28"/>
          <w:szCs w:val="28"/>
        </w:rPr>
      </w:pPr>
    </w:p>
    <w:p w:rsidR="0013312D" w:rsidRDefault="0013312D" w:rsidP="0027191B">
      <w:pPr>
        <w:jc w:val="both"/>
        <w:rPr>
          <w:sz w:val="28"/>
          <w:szCs w:val="28"/>
        </w:rPr>
      </w:pPr>
      <w:r>
        <w:rPr>
          <w:sz w:val="28"/>
          <w:szCs w:val="28"/>
        </w:rPr>
        <w:t>1.  Присвоить объекту недвижимости – земельному участку почтовый адрес: Республика Башкортостан, Гафурийский район, д.Белоозеровка, ул.Придорожная, д.33</w:t>
      </w:r>
    </w:p>
    <w:p w:rsidR="0013312D" w:rsidRDefault="0013312D" w:rsidP="0027191B">
      <w:pPr>
        <w:jc w:val="both"/>
        <w:rPr>
          <w:sz w:val="28"/>
          <w:szCs w:val="28"/>
        </w:rPr>
      </w:pPr>
      <w:r>
        <w:rPr>
          <w:sz w:val="28"/>
          <w:szCs w:val="28"/>
        </w:rPr>
        <w:t>2. 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13312D" w:rsidRDefault="0013312D" w:rsidP="0027191B">
      <w:pPr>
        <w:jc w:val="both"/>
        <w:rPr>
          <w:sz w:val="28"/>
          <w:szCs w:val="28"/>
        </w:rPr>
      </w:pPr>
    </w:p>
    <w:p w:rsidR="0013312D" w:rsidRDefault="0013312D" w:rsidP="0027191B">
      <w:pPr>
        <w:rPr>
          <w:sz w:val="28"/>
          <w:szCs w:val="28"/>
        </w:rPr>
      </w:pPr>
    </w:p>
    <w:p w:rsidR="0013312D" w:rsidRPr="00A261B2" w:rsidRDefault="0013312D" w:rsidP="0027191B">
      <w:pPr>
        <w:jc w:val="both"/>
        <w:rPr>
          <w:sz w:val="28"/>
          <w:szCs w:val="28"/>
        </w:rPr>
      </w:pPr>
    </w:p>
    <w:p w:rsidR="0013312D" w:rsidRPr="00A261B2" w:rsidRDefault="0013312D" w:rsidP="0027191B">
      <w:pPr>
        <w:jc w:val="both"/>
        <w:rPr>
          <w:sz w:val="28"/>
          <w:szCs w:val="28"/>
        </w:rPr>
      </w:pPr>
    </w:p>
    <w:p w:rsidR="0013312D" w:rsidRPr="00A261B2" w:rsidRDefault="0013312D" w:rsidP="0027191B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13312D" w:rsidRPr="00A261B2" w:rsidRDefault="0013312D" w:rsidP="0027191B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13312D" w:rsidRDefault="0013312D" w:rsidP="0027191B">
      <w:pPr>
        <w:jc w:val="right"/>
        <w:rPr>
          <w:sz w:val="28"/>
          <w:szCs w:val="28"/>
        </w:rPr>
      </w:pPr>
    </w:p>
    <w:p w:rsidR="0013312D" w:rsidRDefault="0013312D" w:rsidP="0027191B">
      <w:pPr>
        <w:jc w:val="right"/>
        <w:rPr>
          <w:sz w:val="28"/>
          <w:szCs w:val="28"/>
        </w:rPr>
      </w:pPr>
    </w:p>
    <w:p w:rsidR="0013312D" w:rsidRDefault="0013312D" w:rsidP="0027191B">
      <w:pPr>
        <w:jc w:val="right"/>
        <w:rPr>
          <w:sz w:val="28"/>
          <w:szCs w:val="28"/>
        </w:rPr>
      </w:pPr>
    </w:p>
    <w:p w:rsidR="0013312D" w:rsidRDefault="0013312D" w:rsidP="0027191B">
      <w:pPr>
        <w:jc w:val="right"/>
        <w:rPr>
          <w:sz w:val="28"/>
          <w:szCs w:val="28"/>
        </w:rPr>
      </w:pPr>
    </w:p>
    <w:p w:rsidR="0013312D" w:rsidRDefault="0013312D" w:rsidP="003F77C9">
      <w:pPr>
        <w:rPr>
          <w:sz w:val="28"/>
          <w:szCs w:val="28"/>
        </w:rPr>
      </w:pPr>
    </w:p>
    <w:p w:rsidR="0013312D" w:rsidRPr="00A261B2" w:rsidRDefault="0013312D" w:rsidP="003F77C9">
      <w:pPr>
        <w:rPr>
          <w:sz w:val="28"/>
          <w:szCs w:val="28"/>
        </w:rPr>
      </w:pPr>
    </w:p>
    <w:sectPr w:rsidR="0013312D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0050E"/>
    <w:rsid w:val="00023491"/>
    <w:rsid w:val="00025CBE"/>
    <w:rsid w:val="00027E12"/>
    <w:rsid w:val="00094335"/>
    <w:rsid w:val="00095FA0"/>
    <w:rsid w:val="000C431E"/>
    <w:rsid w:val="000D336F"/>
    <w:rsid w:val="000F5B5B"/>
    <w:rsid w:val="00106378"/>
    <w:rsid w:val="00120068"/>
    <w:rsid w:val="0013312D"/>
    <w:rsid w:val="00137330"/>
    <w:rsid w:val="0014697E"/>
    <w:rsid w:val="001573D3"/>
    <w:rsid w:val="00182B71"/>
    <w:rsid w:val="001A1635"/>
    <w:rsid w:val="001C36D9"/>
    <w:rsid w:val="001D3FF2"/>
    <w:rsid w:val="001E144B"/>
    <w:rsid w:val="00206B0D"/>
    <w:rsid w:val="00206E1B"/>
    <w:rsid w:val="00225D6C"/>
    <w:rsid w:val="002511B3"/>
    <w:rsid w:val="0027191B"/>
    <w:rsid w:val="002A7032"/>
    <w:rsid w:val="002E4D5D"/>
    <w:rsid w:val="00311BDF"/>
    <w:rsid w:val="00324500"/>
    <w:rsid w:val="003278F7"/>
    <w:rsid w:val="00327BD1"/>
    <w:rsid w:val="003D5069"/>
    <w:rsid w:val="003E38A7"/>
    <w:rsid w:val="003F77C9"/>
    <w:rsid w:val="004246EB"/>
    <w:rsid w:val="004A6BB4"/>
    <w:rsid w:val="004F1317"/>
    <w:rsid w:val="00527373"/>
    <w:rsid w:val="00542513"/>
    <w:rsid w:val="00570F7F"/>
    <w:rsid w:val="00592137"/>
    <w:rsid w:val="005F23CD"/>
    <w:rsid w:val="00663B7B"/>
    <w:rsid w:val="00670B9F"/>
    <w:rsid w:val="00702F40"/>
    <w:rsid w:val="00715061"/>
    <w:rsid w:val="0074339B"/>
    <w:rsid w:val="007445C0"/>
    <w:rsid w:val="00744F76"/>
    <w:rsid w:val="007745F3"/>
    <w:rsid w:val="007A2AF0"/>
    <w:rsid w:val="007A6811"/>
    <w:rsid w:val="007A7A01"/>
    <w:rsid w:val="007E40DA"/>
    <w:rsid w:val="008002F1"/>
    <w:rsid w:val="00824115"/>
    <w:rsid w:val="008D4433"/>
    <w:rsid w:val="008E3FC9"/>
    <w:rsid w:val="00930125"/>
    <w:rsid w:val="00947E83"/>
    <w:rsid w:val="00975155"/>
    <w:rsid w:val="0098503F"/>
    <w:rsid w:val="009D7655"/>
    <w:rsid w:val="00A261B2"/>
    <w:rsid w:val="00A724E1"/>
    <w:rsid w:val="00AC1E4B"/>
    <w:rsid w:val="00B41CAC"/>
    <w:rsid w:val="00B7000F"/>
    <w:rsid w:val="00BC734E"/>
    <w:rsid w:val="00BE710F"/>
    <w:rsid w:val="00BF1A74"/>
    <w:rsid w:val="00C363CE"/>
    <w:rsid w:val="00C56A9A"/>
    <w:rsid w:val="00C92789"/>
    <w:rsid w:val="00CA4C12"/>
    <w:rsid w:val="00CE70F7"/>
    <w:rsid w:val="00D40928"/>
    <w:rsid w:val="00D7281C"/>
    <w:rsid w:val="00D96C1F"/>
    <w:rsid w:val="00E04C94"/>
    <w:rsid w:val="00E07E7A"/>
    <w:rsid w:val="00E8103F"/>
    <w:rsid w:val="00E908AA"/>
    <w:rsid w:val="00F33B90"/>
    <w:rsid w:val="00F836B9"/>
    <w:rsid w:val="00F91D6C"/>
    <w:rsid w:val="00FD2A44"/>
    <w:rsid w:val="00FF5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151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3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2.bin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128</TotalTime>
  <Pages>3</Pages>
  <Words>368</Words>
  <Characters>2101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26</cp:revision>
  <cp:lastPrinted>2016-09-07T03:37:00Z</cp:lastPrinted>
  <dcterms:created xsi:type="dcterms:W3CDTF">2014-04-04T04:18:00Z</dcterms:created>
  <dcterms:modified xsi:type="dcterms:W3CDTF">2016-09-07T03:40:00Z</dcterms:modified>
</cp:coreProperties>
</file>